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70727" w14:textId="16D28E8D" w:rsidR="007D618F" w:rsidRDefault="0048487D" w:rsidP="007B390C">
      <w:pPr>
        <w:jc w:val="center"/>
        <w:rPr>
          <w:rFonts w:ascii="Century Gothic" w:hAnsi="Century Gothic"/>
          <w:b/>
          <w:sz w:val="44"/>
          <w:szCs w:val="4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E2A158" wp14:editId="4770B239">
                <wp:simplePos x="0" y="0"/>
                <wp:positionH relativeFrom="column">
                  <wp:posOffset>-151765</wp:posOffset>
                </wp:positionH>
                <wp:positionV relativeFrom="paragraph">
                  <wp:posOffset>-2540</wp:posOffset>
                </wp:positionV>
                <wp:extent cx="3562350" cy="4743450"/>
                <wp:effectExtent l="0" t="0" r="19050" b="19050"/>
                <wp:wrapNone/>
                <wp:docPr id="26" name="Text Box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62350" cy="474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8E627" w14:textId="77777777" w:rsidR="000A5602" w:rsidRPr="00E20CF9" w:rsidRDefault="000A5602" w:rsidP="007B390C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u w:val="single"/>
                              </w:rPr>
                            </w:pPr>
                            <w:r w:rsidRPr="00E20CF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Literacy</w:t>
                            </w:r>
                          </w:p>
                          <w:p w14:paraId="035B67D0" w14:textId="7937033B" w:rsidR="00851CD8" w:rsidRPr="00E20CF9" w:rsidRDefault="00851CD8" w:rsidP="00851CD8">
                            <w:pPr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</w:p>
                          <w:p w14:paraId="15CB1EE6" w14:textId="77777777" w:rsidR="009D6D95" w:rsidRPr="00363676" w:rsidRDefault="009D6D95" w:rsidP="009D6D95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16"/>
                              </w:rPr>
                              <w:t>Guided reading lessons:</w:t>
                            </w:r>
                          </w:p>
                          <w:p w14:paraId="74631598" w14:textId="77777777" w:rsidR="00363676" w:rsidRDefault="009D6D95" w:rsidP="009D6D95">
                            <w:pPr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16"/>
                              </w:rPr>
                              <w:t xml:space="preserve">Students to take part in </w:t>
                            </w:r>
                          </w:p>
                          <w:p w14:paraId="7AE15E52" w14:textId="77777777" w:rsidR="00363676" w:rsidRDefault="009D6D95" w:rsidP="009D6D95">
                            <w:pPr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16"/>
                              </w:rPr>
                              <w:t xml:space="preserve">guided reading lessons once a week, </w:t>
                            </w:r>
                          </w:p>
                          <w:p w14:paraId="2C6D29D5" w14:textId="18406EA5" w:rsidR="009D6D95" w:rsidRPr="00363676" w:rsidRDefault="009D6D95" w:rsidP="009D6D95">
                            <w:pPr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16"/>
                              </w:rPr>
                              <w:t>using phonic books reading schemes.</w:t>
                            </w:r>
                          </w:p>
                          <w:p w14:paraId="6F3A1A1C" w14:textId="27BB76FC" w:rsidR="009D6D95" w:rsidRPr="00C000EB" w:rsidRDefault="009D6D95" w:rsidP="009D6D95">
                            <w:pPr>
                              <w:rPr>
                                <w:rFonts w:ascii="Comic Sans MS" w:hAnsi="Comic Sans MS" w:cs="Arial"/>
                                <w:bCs/>
                                <w:sz w:val="4"/>
                                <w:szCs w:val="16"/>
                              </w:rPr>
                            </w:pPr>
                          </w:p>
                          <w:p w14:paraId="1A2E0183" w14:textId="77777777" w:rsidR="009D6D95" w:rsidRPr="00363676" w:rsidRDefault="009D6D95" w:rsidP="009D6D95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16"/>
                              </w:rPr>
                              <w:t>Intervention lessons:</w:t>
                            </w:r>
                          </w:p>
                          <w:p w14:paraId="71FCB2E3" w14:textId="7D3736F7" w:rsidR="009D6D95" w:rsidRPr="00363676" w:rsidRDefault="009D6D95" w:rsidP="009D6D95">
                            <w:pPr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16"/>
                              </w:rPr>
                              <w:t>Students will complete weekly spelling, handwriting, and comprehension interventions.</w:t>
                            </w:r>
                          </w:p>
                          <w:p w14:paraId="333C5898" w14:textId="4A44AE85" w:rsidR="000A5602" w:rsidRPr="00C000EB" w:rsidRDefault="000A5602" w:rsidP="00AE16FE">
                            <w:pPr>
                              <w:rPr>
                                <w:rFonts w:ascii="Comic Sans MS" w:hAnsi="Comic Sans MS"/>
                                <w:sz w:val="4"/>
                                <w:szCs w:val="16"/>
                              </w:rPr>
                            </w:pPr>
                          </w:p>
                          <w:p w14:paraId="02A6BFF6" w14:textId="77777777" w:rsidR="009D6D95" w:rsidRPr="00363676" w:rsidRDefault="009D6D95" w:rsidP="009D6D95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16"/>
                              </w:rPr>
                              <w:t>Drama lessons:</w:t>
                            </w:r>
                          </w:p>
                          <w:p w14:paraId="47E809D8" w14:textId="75B489EE" w:rsidR="009D6D95" w:rsidRPr="00363676" w:rsidRDefault="009D6D95" w:rsidP="009D6D95">
                            <w:pPr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16"/>
                              </w:rPr>
                              <w:t>Student</w:t>
                            </w:r>
                            <w:r w:rsidRPr="00363676"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16"/>
                              </w:rPr>
                              <w:t>s to take part in weekly Drama lessons where they will complete activities to develop use of their voice, body and expression in contrasting performances / activities.</w:t>
                            </w:r>
                          </w:p>
                          <w:p w14:paraId="2A1C5DAF" w14:textId="23D4CECF" w:rsidR="009D6D95" w:rsidRPr="00C000EB" w:rsidRDefault="009D6D95" w:rsidP="009D6D95">
                            <w:pPr>
                              <w:rPr>
                                <w:rFonts w:ascii="Comic Sans MS" w:hAnsi="Comic Sans MS" w:cs="Arial"/>
                                <w:bCs/>
                                <w:sz w:val="4"/>
                                <w:szCs w:val="16"/>
                              </w:rPr>
                            </w:pPr>
                          </w:p>
                          <w:p w14:paraId="43982DC2" w14:textId="77777777" w:rsidR="009D6D95" w:rsidRPr="00363676" w:rsidRDefault="009D6D95" w:rsidP="009D6D95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16"/>
                              </w:rPr>
                              <w:t>Text based lessons:</w:t>
                            </w:r>
                          </w:p>
                          <w:p w14:paraId="246E5577" w14:textId="7692CAB2" w:rsidR="009D6D95" w:rsidRPr="00363676" w:rsidRDefault="009D6D95" w:rsidP="009D6D95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16"/>
                              </w:rPr>
                              <w:t xml:space="preserve">Students will take part in weekly text based English lessons covering a range of different writing and reading genres, completing numerous activities </w:t>
                            </w:r>
                            <w:proofErr w:type="spellStart"/>
                            <w:r w:rsidRPr="00363676"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16"/>
                              </w:rPr>
                              <w:t>inc</w:t>
                            </w:r>
                            <w:proofErr w:type="spellEnd"/>
                            <w:r w:rsidRPr="00363676">
                              <w:rPr>
                                <w:rFonts w:ascii="Comic Sans MS" w:hAnsi="Comic Sans MS" w:cs="Arial"/>
                                <w:bCs/>
                                <w:sz w:val="20"/>
                                <w:szCs w:val="16"/>
                              </w:rPr>
                              <w:t>; d</w:t>
                            </w:r>
                            <w:r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escriptive writing, writing in a diary style, instructional writing, retrieval of information from a nonfiction text, poetry, character profiles/descriptions, writing for an advert, comic strip/captions and speech bubbles, letter writing, comparing fact / fiction.</w:t>
                            </w:r>
                          </w:p>
                          <w:p w14:paraId="126D72D7" w14:textId="0BDB69F7" w:rsidR="009D6D95" w:rsidRPr="00C000EB" w:rsidRDefault="009D6D95" w:rsidP="009D6D95">
                            <w:pPr>
                              <w:rPr>
                                <w:rFonts w:ascii="Comic Sans MS" w:hAnsi="Comic Sans MS" w:cs="Arial"/>
                                <w:sz w:val="4"/>
                                <w:szCs w:val="16"/>
                              </w:rPr>
                            </w:pPr>
                          </w:p>
                          <w:p w14:paraId="7B7CE39F" w14:textId="1B6D8C7B" w:rsidR="009D6D95" w:rsidRPr="00363676" w:rsidRDefault="009D6D95" w:rsidP="009D6D95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 xml:space="preserve">This terms text is Billy and the </w:t>
                            </w:r>
                            <w:proofErr w:type="spellStart"/>
                            <w:r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Minpins</w:t>
                            </w:r>
                            <w:proofErr w:type="spellEnd"/>
                            <w:r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 xml:space="preserve"> by Roald Dahl.</w:t>
                            </w:r>
                          </w:p>
                          <w:p w14:paraId="54B31B01" w14:textId="0AF3313B" w:rsidR="009D6D95" w:rsidRPr="009D6D95" w:rsidRDefault="00363676" w:rsidP="009D6D9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E2A15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-11.95pt;margin-top:-.2pt;width:280.5pt;height:37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" strokeweight="2pt">
                <o:lock v:ext="edit" aspectratio="t"/>
                <v:textbox>
                  <w:txbxContent>
                    <w:p w14:paraId="0388E627" w14:textId="77777777" w:rsidR="000A5602" w:rsidRPr="00E20CF9" w:rsidRDefault="000A5602" w:rsidP="007B390C">
                      <w:pPr>
                        <w:jc w:val="center"/>
                        <w:rPr>
                          <w:rFonts w:ascii="Comic Sans MS" w:hAnsi="Comic Sans MS"/>
                          <w:color w:val="FF0000"/>
                          <w:u w:val="single"/>
                        </w:rPr>
                      </w:pPr>
                      <w:r w:rsidRPr="00E20CF9">
                        <w:rPr>
                          <w:rFonts w:ascii="Comic Sans MS" w:hAnsi="Comic Sans MS"/>
                          <w:b/>
                          <w:u w:val="single"/>
                        </w:rPr>
                        <w:t>Literacy</w:t>
                      </w:r>
                    </w:p>
                    <w:p w14:paraId="035B67D0" w14:textId="7937033B" w:rsidR="00851CD8" w:rsidRPr="00E20CF9" w:rsidRDefault="00851CD8" w:rsidP="00851CD8">
                      <w:pPr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</w:p>
                    <w:p w14:paraId="15CB1EE6" w14:textId="77777777" w:rsidR="009D6D95" w:rsidRPr="00363676" w:rsidRDefault="009D6D95" w:rsidP="009D6D95">
                      <w:pP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16"/>
                        </w:rPr>
                        <w:t>Guided reading lessons:</w:t>
                      </w:r>
                    </w:p>
                    <w:p w14:paraId="74631598" w14:textId="77777777" w:rsidR="00363676" w:rsidRDefault="009D6D95" w:rsidP="009D6D95">
                      <w:pPr>
                        <w:rPr>
                          <w:rFonts w:ascii="Comic Sans MS" w:hAnsi="Comic Sans MS" w:cs="Arial"/>
                          <w:bCs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bCs/>
                          <w:sz w:val="20"/>
                          <w:szCs w:val="16"/>
                        </w:rPr>
                        <w:t xml:space="preserve">Students to take part in </w:t>
                      </w:r>
                    </w:p>
                    <w:p w14:paraId="7AE15E52" w14:textId="77777777" w:rsidR="00363676" w:rsidRDefault="009D6D95" w:rsidP="009D6D95">
                      <w:pPr>
                        <w:rPr>
                          <w:rFonts w:ascii="Comic Sans MS" w:hAnsi="Comic Sans MS" w:cs="Arial"/>
                          <w:bCs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bCs/>
                          <w:sz w:val="20"/>
                          <w:szCs w:val="16"/>
                        </w:rPr>
                        <w:t xml:space="preserve">guided reading lessons once a week, </w:t>
                      </w:r>
                    </w:p>
                    <w:p w14:paraId="2C6D29D5" w14:textId="18406EA5" w:rsidR="009D6D95" w:rsidRPr="00363676" w:rsidRDefault="009D6D95" w:rsidP="009D6D95">
                      <w:pPr>
                        <w:rPr>
                          <w:rFonts w:ascii="Comic Sans MS" w:hAnsi="Comic Sans MS" w:cs="Arial"/>
                          <w:bCs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bCs/>
                          <w:sz w:val="20"/>
                          <w:szCs w:val="16"/>
                        </w:rPr>
                        <w:t>using phonic books reading schemes.</w:t>
                      </w:r>
                    </w:p>
                    <w:p w14:paraId="6F3A1A1C" w14:textId="27BB76FC" w:rsidR="009D6D95" w:rsidRPr="00C000EB" w:rsidRDefault="009D6D95" w:rsidP="009D6D95">
                      <w:pPr>
                        <w:rPr>
                          <w:rFonts w:ascii="Comic Sans MS" w:hAnsi="Comic Sans MS" w:cs="Arial"/>
                          <w:bCs/>
                          <w:sz w:val="4"/>
                          <w:szCs w:val="16"/>
                        </w:rPr>
                      </w:pPr>
                    </w:p>
                    <w:p w14:paraId="1A2E0183" w14:textId="77777777" w:rsidR="009D6D95" w:rsidRPr="00363676" w:rsidRDefault="009D6D95" w:rsidP="009D6D95">
                      <w:pP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16"/>
                        </w:rPr>
                        <w:t>Intervention lessons:</w:t>
                      </w:r>
                    </w:p>
                    <w:p w14:paraId="71FCB2E3" w14:textId="7D3736F7" w:rsidR="009D6D95" w:rsidRPr="00363676" w:rsidRDefault="009D6D95" w:rsidP="009D6D95">
                      <w:pPr>
                        <w:rPr>
                          <w:rFonts w:ascii="Comic Sans MS" w:hAnsi="Comic Sans MS" w:cs="Arial"/>
                          <w:bCs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bCs/>
                          <w:sz w:val="20"/>
                          <w:szCs w:val="16"/>
                        </w:rPr>
                        <w:t>Students will complete weekly spelling, handwriting, and comprehension interventions.</w:t>
                      </w:r>
                    </w:p>
                    <w:p w14:paraId="333C5898" w14:textId="4A44AE85" w:rsidR="000A5602" w:rsidRPr="00C000EB" w:rsidRDefault="000A5602" w:rsidP="00AE16FE">
                      <w:pPr>
                        <w:rPr>
                          <w:rFonts w:ascii="Comic Sans MS" w:hAnsi="Comic Sans MS"/>
                          <w:sz w:val="4"/>
                          <w:szCs w:val="16"/>
                        </w:rPr>
                      </w:pPr>
                    </w:p>
                    <w:p w14:paraId="02A6BFF6" w14:textId="77777777" w:rsidR="009D6D95" w:rsidRPr="00363676" w:rsidRDefault="009D6D95" w:rsidP="009D6D95">
                      <w:pP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16"/>
                        </w:rPr>
                        <w:t>Drama lessons:</w:t>
                      </w:r>
                    </w:p>
                    <w:p w14:paraId="47E809D8" w14:textId="75B489EE" w:rsidR="009D6D95" w:rsidRPr="00363676" w:rsidRDefault="009D6D95" w:rsidP="009D6D95">
                      <w:pPr>
                        <w:rPr>
                          <w:rFonts w:ascii="Comic Sans MS" w:hAnsi="Comic Sans MS" w:cs="Arial"/>
                          <w:bCs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16"/>
                        </w:rPr>
                        <w:t>Student</w:t>
                      </w:r>
                      <w:r w:rsidRPr="00363676">
                        <w:rPr>
                          <w:rFonts w:ascii="Comic Sans MS" w:hAnsi="Comic Sans MS" w:cs="Arial"/>
                          <w:bCs/>
                          <w:sz w:val="20"/>
                          <w:szCs w:val="16"/>
                        </w:rPr>
                        <w:t>s to take part in weekly Drama lessons where they will complete activities to develop use of their voice, body and expression in contrasting performances / activities.</w:t>
                      </w:r>
                    </w:p>
                    <w:p w14:paraId="2A1C5DAF" w14:textId="23D4CECF" w:rsidR="009D6D95" w:rsidRPr="00C000EB" w:rsidRDefault="009D6D95" w:rsidP="009D6D95">
                      <w:pPr>
                        <w:rPr>
                          <w:rFonts w:ascii="Comic Sans MS" w:hAnsi="Comic Sans MS" w:cs="Arial"/>
                          <w:bCs/>
                          <w:sz w:val="4"/>
                          <w:szCs w:val="16"/>
                        </w:rPr>
                      </w:pPr>
                    </w:p>
                    <w:p w14:paraId="43982DC2" w14:textId="77777777" w:rsidR="009D6D95" w:rsidRPr="00363676" w:rsidRDefault="009D6D95" w:rsidP="009D6D95">
                      <w:pPr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16"/>
                        </w:rPr>
                        <w:t>Text based lessons:</w:t>
                      </w:r>
                    </w:p>
                    <w:p w14:paraId="246E5577" w14:textId="7692CAB2" w:rsidR="009D6D95" w:rsidRPr="00363676" w:rsidRDefault="009D6D95" w:rsidP="009D6D95">
                      <w:pPr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bCs/>
                          <w:sz w:val="20"/>
                          <w:szCs w:val="16"/>
                        </w:rPr>
                        <w:t xml:space="preserve">Students will take part in weekly text based English lessons covering a range of different writing and reading genres, completing numerous activities </w:t>
                      </w:r>
                      <w:proofErr w:type="spellStart"/>
                      <w:r w:rsidRPr="00363676">
                        <w:rPr>
                          <w:rFonts w:ascii="Comic Sans MS" w:hAnsi="Comic Sans MS" w:cs="Arial"/>
                          <w:bCs/>
                          <w:sz w:val="20"/>
                          <w:szCs w:val="16"/>
                        </w:rPr>
                        <w:t>inc</w:t>
                      </w:r>
                      <w:proofErr w:type="spellEnd"/>
                      <w:r w:rsidRPr="00363676">
                        <w:rPr>
                          <w:rFonts w:ascii="Comic Sans MS" w:hAnsi="Comic Sans MS" w:cs="Arial"/>
                          <w:bCs/>
                          <w:sz w:val="20"/>
                          <w:szCs w:val="16"/>
                        </w:rPr>
                        <w:t>; d</w:t>
                      </w:r>
                      <w:r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escriptive writing, writing in a diary style, instructional writing, retrieval of information from a nonfiction text, poetry, character profiles/descriptions, writing for an advert, comic strip/captions and speech bubbles, letter writing, comparing fact / fiction.</w:t>
                      </w:r>
                    </w:p>
                    <w:p w14:paraId="126D72D7" w14:textId="0BDB69F7" w:rsidR="009D6D95" w:rsidRPr="00C000EB" w:rsidRDefault="009D6D95" w:rsidP="009D6D95">
                      <w:pPr>
                        <w:rPr>
                          <w:rFonts w:ascii="Comic Sans MS" w:hAnsi="Comic Sans MS" w:cs="Arial"/>
                          <w:sz w:val="4"/>
                          <w:szCs w:val="16"/>
                        </w:rPr>
                      </w:pPr>
                    </w:p>
                    <w:p w14:paraId="7B7CE39F" w14:textId="1B6D8C7B" w:rsidR="009D6D95" w:rsidRPr="00363676" w:rsidRDefault="009D6D95" w:rsidP="009D6D95">
                      <w:pPr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 xml:space="preserve">This terms text is Billy and the </w:t>
                      </w:r>
                      <w:proofErr w:type="spellStart"/>
                      <w:r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Minpins</w:t>
                      </w:r>
                      <w:proofErr w:type="spellEnd"/>
                      <w:r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 xml:space="preserve"> by Roald Dahl.</w:t>
                      </w:r>
                    </w:p>
                    <w:p w14:paraId="54B31B01" w14:textId="0AF3313B" w:rsidR="009D6D95" w:rsidRPr="009D6D95" w:rsidRDefault="00363676" w:rsidP="009D6D95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DA7EC7E" wp14:editId="1D832738">
                <wp:simplePos x="0" y="0"/>
                <wp:positionH relativeFrom="column">
                  <wp:posOffset>3474085</wp:posOffset>
                </wp:positionH>
                <wp:positionV relativeFrom="paragraph">
                  <wp:posOffset>3810</wp:posOffset>
                </wp:positionV>
                <wp:extent cx="6078220" cy="2076450"/>
                <wp:effectExtent l="0" t="0" r="17780" b="19050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22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41F00" w14:textId="39C42F83" w:rsidR="000A5602" w:rsidRPr="00851CD8" w:rsidRDefault="000A5602" w:rsidP="0013008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851CD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Maths</w:t>
                            </w:r>
                            <w:r w:rsidR="00B7296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/Numeracy</w:t>
                            </w:r>
                          </w:p>
                          <w:p w14:paraId="38638E74" w14:textId="77777777" w:rsidR="003B4EE1" w:rsidRPr="0048487D" w:rsidRDefault="003B4EE1" w:rsidP="003B4EE1">
                            <w:pPr>
                              <w:rPr>
                                <w:rFonts w:ascii="Comic Sans MS" w:hAnsi="Comic Sans MS"/>
                                <w:sz w:val="4"/>
                              </w:rPr>
                            </w:pPr>
                          </w:p>
                          <w:p w14:paraId="3555B971" w14:textId="7F9C0EAC" w:rsidR="002E0A02" w:rsidRPr="00363676" w:rsidRDefault="00885D98" w:rsidP="003636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Students cont</w:t>
                            </w:r>
                            <w:r w:rsidR="00C000EB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inue to work through the White Rose M</w:t>
                            </w:r>
                            <w:r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 xml:space="preserve">aths scheme of work, covering key strands </w:t>
                            </w:r>
                            <w:r w:rsidR="002E0A02"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within</w:t>
                            </w:r>
                            <w:r w:rsidR="00363676"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 xml:space="preserve"> the maths curriculum:</w:t>
                            </w:r>
                          </w:p>
                          <w:p w14:paraId="2DF0BBB6" w14:textId="7B6431AB" w:rsidR="002E0A02" w:rsidRPr="00363676" w:rsidRDefault="00363676" w:rsidP="003636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-</w:t>
                            </w:r>
                            <w:r w:rsidR="002E0A02"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Addition and subtraction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 xml:space="preserve">                </w:t>
                            </w:r>
                            <w:r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 xml:space="preserve">             </w:t>
                            </w:r>
                            <w:r w:rsidR="00C000EB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 xml:space="preserve">                                 </w:t>
                            </w:r>
                            <w:r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At home studen</w:t>
                            </w:r>
                            <w:r w:rsidR="00C000EB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ts can practice</w:t>
                            </w:r>
                          </w:p>
                          <w:p w14:paraId="24AB0571" w14:textId="133D738B" w:rsidR="002E0A02" w:rsidRPr="00363676" w:rsidRDefault="00363676" w:rsidP="002E0A0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-</w:t>
                            </w:r>
                            <w:r w:rsidR="002E0A02"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Shape</w:t>
                            </w:r>
                            <w:r w:rsidR="00C000EB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 xml:space="preserve">                                                                                            their Maths on </w:t>
                            </w:r>
                            <w:proofErr w:type="spellStart"/>
                            <w:r w:rsidR="00C000EB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Sumdog</w:t>
                            </w:r>
                            <w:proofErr w:type="spellEnd"/>
                            <w:r w:rsidR="00C000EB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.</w:t>
                            </w:r>
                          </w:p>
                          <w:p w14:paraId="120CA012" w14:textId="2C47BC43" w:rsidR="002E0A02" w:rsidRPr="00363676" w:rsidRDefault="00363676" w:rsidP="002E0A0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-</w:t>
                            </w:r>
                            <w:r w:rsidR="002E0A02"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Money</w:t>
                            </w:r>
                          </w:p>
                          <w:p w14:paraId="337B8453" w14:textId="4A7699F6" w:rsidR="002E0A02" w:rsidRPr="00363676" w:rsidRDefault="00363676" w:rsidP="002E0A0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-</w:t>
                            </w:r>
                            <w:r w:rsidR="002E0A02"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Multiplication and division</w:t>
                            </w:r>
                          </w:p>
                          <w:p w14:paraId="575B8154" w14:textId="4C1941FC" w:rsidR="002E0A02" w:rsidRPr="00363676" w:rsidRDefault="00363676" w:rsidP="002E0A0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-</w:t>
                            </w:r>
                            <w:r w:rsidR="002E0A02"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Length and height, perimeter</w:t>
                            </w:r>
                          </w:p>
                          <w:p w14:paraId="3B6AD8CA" w14:textId="04569ED8" w:rsidR="002E0A02" w:rsidRPr="00363676" w:rsidRDefault="00363676" w:rsidP="002E0A0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-</w:t>
                            </w:r>
                            <w:r w:rsidR="002E0A02"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Fractions</w:t>
                            </w:r>
                          </w:p>
                          <w:p w14:paraId="73F9794F" w14:textId="0A187C12" w:rsidR="002E0A02" w:rsidRPr="00363676" w:rsidRDefault="00363676" w:rsidP="002E0A0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</w:pPr>
                            <w:r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-</w:t>
                            </w:r>
                            <w:r w:rsidR="002E0A02" w:rsidRPr="00363676">
                              <w:rPr>
                                <w:rFonts w:ascii="Comic Sans MS" w:hAnsi="Comic Sans MS" w:cs="Arial"/>
                                <w:sz w:val="20"/>
                                <w:szCs w:val="16"/>
                              </w:rPr>
                              <w:t>Mass, capacity, and temperature</w:t>
                            </w:r>
                          </w:p>
                          <w:p w14:paraId="74C0862C" w14:textId="77777777" w:rsidR="00885D98" w:rsidRPr="00885D98" w:rsidRDefault="00885D98" w:rsidP="00885D9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6DF9F2A" w14:textId="46A9C480" w:rsidR="0038415D" w:rsidRPr="00851CD8" w:rsidRDefault="007B394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fldChar w:fldCharType="begin"/>
                            </w:r>
                            <w:r w:rsidR="00D93795">
                              <w:instrText xml:space="preserve"> INCLUDEPICTURE "C:\\Users\\jenniferbarker\\Library\\Group Containers\\UBF8T346G9.ms\\WebArchiveCopyPasteTempFiles\\com.microsoft.Word\\wUdkyNiGyXh1AAAAABJRU5ErkJggg==" \* MERGEFORMAT </w:instrText>
                            </w:r>
                            <w:r>
                              <w:fldChar w:fldCharType="end"/>
                            </w:r>
                            <w:r>
                              <w:t xml:space="preserve">  </w:t>
                            </w:r>
                            <w:r>
                              <w:fldChar w:fldCharType="begin"/>
                            </w:r>
                            <w:r w:rsidR="00D93795">
                              <w:instrText xml:space="preserve"> INCLUDEPICTURE "C:\\Users\\jenniferbarker\\Library\\Group Containers\\UBF8T346G9.ms\\WebArchiveCopyPasteTempFiles\\com.microsoft.Word\\images?q=tbnANd9GcTGIdII-f4kxu5GaMs-gpsWzEJuuhCjSdfwsQ&amp;usqp=CAU" \* MERGEFORMAT </w:instrTex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A7EC7E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left:0;text-align:left;margin-left:273.55pt;margin-top:.3pt;width:478.6pt;height:163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" strokeweight="2pt">
                <v:textbox>
                  <w:txbxContent>
                    <w:p w14:paraId="74041F00" w14:textId="39C42F83" w:rsidR="000A5602" w:rsidRPr="00851CD8" w:rsidRDefault="000A5602" w:rsidP="00130081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851CD8">
                        <w:rPr>
                          <w:rFonts w:ascii="Comic Sans MS" w:hAnsi="Comic Sans MS"/>
                          <w:b/>
                          <w:u w:val="single"/>
                        </w:rPr>
                        <w:t>Maths</w:t>
                      </w:r>
                      <w:r w:rsidR="00B72965">
                        <w:rPr>
                          <w:rFonts w:ascii="Comic Sans MS" w:hAnsi="Comic Sans MS"/>
                          <w:b/>
                          <w:u w:val="single"/>
                        </w:rPr>
                        <w:t>/Numeracy</w:t>
                      </w:r>
                    </w:p>
                    <w:p w14:paraId="38638E74" w14:textId="77777777" w:rsidR="003B4EE1" w:rsidRPr="0048487D" w:rsidRDefault="003B4EE1" w:rsidP="003B4EE1">
                      <w:pPr>
                        <w:rPr>
                          <w:rFonts w:ascii="Comic Sans MS" w:hAnsi="Comic Sans MS"/>
                          <w:sz w:val="4"/>
                        </w:rPr>
                      </w:pPr>
                    </w:p>
                    <w:p w14:paraId="3555B971" w14:textId="7F9C0EAC" w:rsidR="002E0A02" w:rsidRPr="00363676" w:rsidRDefault="00885D98" w:rsidP="00363676">
                      <w:pPr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Students cont</w:t>
                      </w:r>
                      <w:r w:rsidR="00C000EB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inue to work through the White Rose M</w:t>
                      </w:r>
                      <w:r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 xml:space="preserve">aths scheme of work, covering key strands </w:t>
                      </w:r>
                      <w:r w:rsidR="002E0A02"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within</w:t>
                      </w:r>
                      <w:r w:rsidR="00363676"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 xml:space="preserve"> the maths curriculum:</w:t>
                      </w:r>
                    </w:p>
                    <w:p w14:paraId="2DF0BBB6" w14:textId="7B6431AB" w:rsidR="002E0A02" w:rsidRPr="00363676" w:rsidRDefault="00363676" w:rsidP="00363676">
                      <w:pPr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-</w:t>
                      </w:r>
                      <w:r w:rsidR="002E0A02"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Addition and subtraction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 xml:space="preserve">                </w:t>
                      </w:r>
                      <w:r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 xml:space="preserve">             </w:t>
                      </w:r>
                      <w:r w:rsidR="00C000EB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 xml:space="preserve">                                 </w:t>
                      </w:r>
                      <w:r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At home studen</w:t>
                      </w:r>
                      <w:r w:rsidR="00C000EB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ts can practice</w:t>
                      </w:r>
                    </w:p>
                    <w:p w14:paraId="24AB0571" w14:textId="133D738B" w:rsidR="002E0A02" w:rsidRPr="00363676" w:rsidRDefault="00363676" w:rsidP="002E0A02">
                      <w:pPr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-</w:t>
                      </w:r>
                      <w:r w:rsidR="002E0A02"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Shape</w:t>
                      </w:r>
                      <w:r w:rsidR="00C000EB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 xml:space="preserve">                                                                                            their Maths on </w:t>
                      </w:r>
                      <w:proofErr w:type="spellStart"/>
                      <w:r w:rsidR="00C000EB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Sumdog</w:t>
                      </w:r>
                      <w:proofErr w:type="spellEnd"/>
                      <w:r w:rsidR="00C000EB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.</w:t>
                      </w:r>
                    </w:p>
                    <w:p w14:paraId="120CA012" w14:textId="2C47BC43" w:rsidR="002E0A02" w:rsidRPr="00363676" w:rsidRDefault="00363676" w:rsidP="002E0A02">
                      <w:pPr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-</w:t>
                      </w:r>
                      <w:r w:rsidR="002E0A02"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Money</w:t>
                      </w:r>
                    </w:p>
                    <w:p w14:paraId="337B8453" w14:textId="4A7699F6" w:rsidR="002E0A02" w:rsidRPr="00363676" w:rsidRDefault="00363676" w:rsidP="002E0A02">
                      <w:pPr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-</w:t>
                      </w:r>
                      <w:r w:rsidR="002E0A02"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Multiplication and division</w:t>
                      </w:r>
                    </w:p>
                    <w:p w14:paraId="575B8154" w14:textId="4C1941FC" w:rsidR="002E0A02" w:rsidRPr="00363676" w:rsidRDefault="00363676" w:rsidP="002E0A02">
                      <w:pPr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-</w:t>
                      </w:r>
                      <w:r w:rsidR="002E0A02"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Length and height, perimeter</w:t>
                      </w:r>
                    </w:p>
                    <w:p w14:paraId="3B6AD8CA" w14:textId="04569ED8" w:rsidR="002E0A02" w:rsidRPr="00363676" w:rsidRDefault="00363676" w:rsidP="002E0A02">
                      <w:pPr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-</w:t>
                      </w:r>
                      <w:r w:rsidR="002E0A02"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Fractions</w:t>
                      </w:r>
                    </w:p>
                    <w:p w14:paraId="73F9794F" w14:textId="0A187C12" w:rsidR="002E0A02" w:rsidRPr="00363676" w:rsidRDefault="00363676" w:rsidP="002E0A02">
                      <w:pPr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</w:pPr>
                      <w:r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-</w:t>
                      </w:r>
                      <w:r w:rsidR="002E0A02" w:rsidRPr="00363676">
                        <w:rPr>
                          <w:rFonts w:ascii="Comic Sans MS" w:hAnsi="Comic Sans MS" w:cs="Arial"/>
                          <w:sz w:val="20"/>
                          <w:szCs w:val="16"/>
                        </w:rPr>
                        <w:t>Mass, capacity, and temperature</w:t>
                      </w:r>
                    </w:p>
                    <w:p w14:paraId="74C0862C" w14:textId="77777777" w:rsidR="00885D98" w:rsidRPr="00885D98" w:rsidRDefault="00885D98" w:rsidP="00885D9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6DF9F2A" w14:textId="46A9C480" w:rsidR="0038415D" w:rsidRPr="00851CD8" w:rsidRDefault="007B394E">
                      <w:pPr>
                        <w:rPr>
                          <w:rFonts w:ascii="Comic Sans MS" w:hAnsi="Comic Sans MS"/>
                        </w:rPr>
                      </w:pPr>
                      <w:r>
                        <w:fldChar w:fldCharType="begin"/>
                      </w:r>
                      <w:r w:rsidR="00D93795">
                        <w:instrText xml:space="preserve"> INCLUDEPICTURE "C:\\Users\\jenniferbarker\\Library\\Group Containers\\UBF8T346G9.ms\\WebArchiveCopyPasteTempFiles\\com.microsoft.Word\\wUdkyNiGyXh1AAAAABJRU5ErkJggg==" \* MERGEFORMAT </w:instrText>
                      </w:r>
                      <w:r>
                        <w:fldChar w:fldCharType="end"/>
                      </w:r>
                      <w:r>
                        <w:t xml:space="preserve">  </w:t>
                      </w:r>
                      <w:r>
                        <w:fldChar w:fldCharType="begin"/>
                      </w:r>
                      <w:r w:rsidR="00D93795">
                        <w:instrText xml:space="preserve"> INCLUDEPICTURE "C:\\Users\\jenniferbarker\\Library\\Group Containers\\UBF8T346G9.ms\\WebArchiveCopyPasteTempFiles\\com.microsoft.Word\\images?q=tbnANd9GcTGIdII-f4kxu5GaMs-gpsWzEJuuhCjSdfwsQ&amp;usqp=CAU" \* MERGEFORMAT </w:instrTex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000EB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5D8A029" wp14:editId="7A5A3098">
            <wp:simplePos x="0" y="0"/>
            <wp:positionH relativeFrom="column">
              <wp:posOffset>2174240</wp:posOffset>
            </wp:positionH>
            <wp:positionV relativeFrom="paragraph">
              <wp:posOffset>156184</wp:posOffset>
            </wp:positionV>
            <wp:extent cx="1052807" cy="104838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07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A2ACD" w14:textId="0190A8DD" w:rsidR="007B390C" w:rsidRDefault="0048487D" w:rsidP="007B390C">
      <w:pPr>
        <w:rPr>
          <w:rFonts w:ascii="Century Gothic" w:hAnsi="Century Gothic"/>
          <w:b/>
          <w:sz w:val="44"/>
          <w:szCs w:val="44"/>
        </w:rPr>
      </w:pPr>
      <w:r w:rsidRPr="002C4D95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2ABC5AA" wp14:editId="00872324">
            <wp:simplePos x="0" y="0"/>
            <wp:positionH relativeFrom="margin">
              <wp:posOffset>5836285</wp:posOffset>
            </wp:positionH>
            <wp:positionV relativeFrom="paragraph">
              <wp:posOffset>271145</wp:posOffset>
            </wp:positionV>
            <wp:extent cx="1301750" cy="1301750"/>
            <wp:effectExtent l="0" t="0" r="0" b="0"/>
            <wp:wrapNone/>
            <wp:docPr id="1" name="Picture 1" descr="1-Minute Maths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Minute Maths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8C6D3" w14:textId="010EF00A" w:rsidR="007B390C" w:rsidRPr="0087627B" w:rsidRDefault="007B390C" w:rsidP="007B390C">
      <w:pPr>
        <w:jc w:val="center"/>
        <w:rPr>
          <w:rFonts w:ascii="Century Gothic" w:hAnsi="Century Gothic"/>
          <w:b/>
          <w:sz w:val="44"/>
          <w:szCs w:val="44"/>
        </w:rPr>
      </w:pPr>
    </w:p>
    <w:p w14:paraId="14B06A04" w14:textId="5238AB3A" w:rsidR="007B390C" w:rsidRDefault="0048487D" w:rsidP="007B390C">
      <w:r w:rsidRPr="00CE0F33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2FD79D1" wp14:editId="3CDAFDF8">
            <wp:simplePos x="0" y="0"/>
            <wp:positionH relativeFrom="margin">
              <wp:posOffset>7944485</wp:posOffset>
            </wp:positionH>
            <wp:positionV relativeFrom="paragraph">
              <wp:posOffset>132080</wp:posOffset>
            </wp:positionV>
            <wp:extent cx="685800" cy="685800"/>
            <wp:effectExtent l="0" t="0" r="0" b="0"/>
            <wp:wrapNone/>
            <wp:docPr id="2" name="Picture 2" descr="Sumdog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mdog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FDB5E" w14:textId="1EF0B15C" w:rsidR="00475717" w:rsidRDefault="0048487D" w:rsidP="007B390C">
      <w:r>
        <w:rPr>
          <w:noProof/>
          <w:color w:val="FFFFFF"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01085E" wp14:editId="6E6593A8">
                <wp:simplePos x="0" y="0"/>
                <wp:positionH relativeFrom="column">
                  <wp:posOffset>6864985</wp:posOffset>
                </wp:positionH>
                <wp:positionV relativeFrom="paragraph">
                  <wp:posOffset>972820</wp:posOffset>
                </wp:positionV>
                <wp:extent cx="2684780" cy="952500"/>
                <wp:effectExtent l="0" t="0" r="20320" b="1905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0B9DE" w14:textId="41D12BAF" w:rsidR="000A5602" w:rsidRDefault="0090089F" w:rsidP="007B39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18"/>
                                <w:u w:val="single"/>
                              </w:rPr>
                            </w:pPr>
                            <w:r w:rsidRPr="00B72965">
                              <w:rPr>
                                <w:rFonts w:ascii="Comic Sans MS" w:hAnsi="Comic Sans MS"/>
                                <w:b/>
                                <w:szCs w:val="18"/>
                                <w:u w:val="single"/>
                              </w:rPr>
                              <w:t>Computing</w:t>
                            </w:r>
                            <w:r w:rsidR="005D1027" w:rsidRPr="00B72965">
                              <w:rPr>
                                <w:rFonts w:ascii="Comic Sans MS" w:hAnsi="Comic Sans MS"/>
                                <w:b/>
                                <w:szCs w:val="18"/>
                                <w:u w:val="single"/>
                              </w:rPr>
                              <w:t xml:space="preserve"> and Online Safety</w:t>
                            </w:r>
                          </w:p>
                          <w:p w14:paraId="10859EDC" w14:textId="77777777" w:rsidR="00363676" w:rsidRPr="007C4056" w:rsidRDefault="00363676" w:rsidP="007B39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"/>
                                <w:szCs w:val="18"/>
                                <w:u w:val="single"/>
                              </w:rPr>
                            </w:pPr>
                          </w:p>
                          <w:p w14:paraId="1D768779" w14:textId="1506F988" w:rsidR="00885D98" w:rsidRPr="007C4056" w:rsidRDefault="00885D98" w:rsidP="007B390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</w:pPr>
                            <w:r w:rsidRPr="007C4056"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  <w:t>This term we are focusing on skills of using Publisher and internet safety</w:t>
                            </w:r>
                          </w:p>
                          <w:p w14:paraId="479F8A2E" w14:textId="77777777" w:rsidR="00363676" w:rsidRPr="007C4056" w:rsidRDefault="00363676" w:rsidP="007B390C">
                            <w:pPr>
                              <w:jc w:val="center"/>
                              <w:rPr>
                                <w:rFonts w:ascii="Comic Sans MS" w:hAnsi="Comic Sans MS"/>
                                <w:sz w:val="4"/>
                                <w:szCs w:val="16"/>
                              </w:rPr>
                            </w:pPr>
                          </w:p>
                          <w:p w14:paraId="6E2D3FFE" w14:textId="75C4ABFD" w:rsidR="00885D98" w:rsidRPr="007C4056" w:rsidRDefault="00885D98" w:rsidP="007B390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</w:pPr>
                            <w:r w:rsidRPr="007C4056"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  <w:t>Tuesday 7 Feb’23 Internet safety day</w:t>
                            </w:r>
                            <w:r w:rsidR="00363676" w:rsidRPr="007C4056"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1085E" id="Text Box 4" o:spid="_x0000_s1028" type="#_x0000_t202" style="position:absolute;margin-left:540.55pt;margin-top:76.6pt;width:211.4pt;height: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" strokeweight="2pt">
                <v:textbox>
                  <w:txbxContent>
                    <w:p w14:paraId="52D0B9DE" w14:textId="41D12BAF" w:rsidR="000A5602" w:rsidRDefault="0090089F" w:rsidP="007B390C">
                      <w:pPr>
                        <w:jc w:val="center"/>
                        <w:rPr>
                          <w:rFonts w:ascii="Comic Sans MS" w:hAnsi="Comic Sans MS"/>
                          <w:b/>
                          <w:szCs w:val="18"/>
                          <w:u w:val="single"/>
                        </w:rPr>
                      </w:pPr>
                      <w:r w:rsidRPr="00B72965">
                        <w:rPr>
                          <w:rFonts w:ascii="Comic Sans MS" w:hAnsi="Comic Sans MS"/>
                          <w:b/>
                          <w:szCs w:val="18"/>
                          <w:u w:val="single"/>
                        </w:rPr>
                        <w:t>Computing</w:t>
                      </w:r>
                      <w:r w:rsidR="005D1027" w:rsidRPr="00B72965">
                        <w:rPr>
                          <w:rFonts w:ascii="Comic Sans MS" w:hAnsi="Comic Sans MS"/>
                          <w:b/>
                          <w:szCs w:val="18"/>
                          <w:u w:val="single"/>
                        </w:rPr>
                        <w:t xml:space="preserve"> an</w:t>
                      </w:r>
                      <w:bookmarkStart w:id="1" w:name="_GoBack"/>
                      <w:bookmarkEnd w:id="1"/>
                      <w:r w:rsidR="005D1027" w:rsidRPr="00B72965">
                        <w:rPr>
                          <w:rFonts w:ascii="Comic Sans MS" w:hAnsi="Comic Sans MS"/>
                          <w:b/>
                          <w:szCs w:val="18"/>
                          <w:u w:val="single"/>
                        </w:rPr>
                        <w:t>d Online Safety</w:t>
                      </w:r>
                    </w:p>
                    <w:p w14:paraId="10859EDC" w14:textId="77777777" w:rsidR="00363676" w:rsidRPr="007C4056" w:rsidRDefault="00363676" w:rsidP="007B390C">
                      <w:pPr>
                        <w:jc w:val="center"/>
                        <w:rPr>
                          <w:rFonts w:ascii="Comic Sans MS" w:hAnsi="Comic Sans MS"/>
                          <w:b/>
                          <w:sz w:val="4"/>
                          <w:szCs w:val="18"/>
                          <w:u w:val="single"/>
                        </w:rPr>
                      </w:pPr>
                    </w:p>
                    <w:p w14:paraId="1D768779" w14:textId="1506F988" w:rsidR="00885D98" w:rsidRPr="007C4056" w:rsidRDefault="00885D98" w:rsidP="007B390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16"/>
                        </w:rPr>
                      </w:pPr>
                      <w:r w:rsidRPr="007C4056">
                        <w:rPr>
                          <w:rFonts w:ascii="Comic Sans MS" w:hAnsi="Comic Sans MS"/>
                          <w:sz w:val="20"/>
                          <w:szCs w:val="16"/>
                        </w:rPr>
                        <w:t>This term we are focusing on skills of using Publisher and internet safety</w:t>
                      </w:r>
                    </w:p>
                    <w:p w14:paraId="479F8A2E" w14:textId="77777777" w:rsidR="00363676" w:rsidRPr="007C4056" w:rsidRDefault="00363676" w:rsidP="007B390C">
                      <w:pPr>
                        <w:jc w:val="center"/>
                        <w:rPr>
                          <w:rFonts w:ascii="Comic Sans MS" w:hAnsi="Comic Sans MS"/>
                          <w:sz w:val="4"/>
                          <w:szCs w:val="16"/>
                        </w:rPr>
                      </w:pPr>
                    </w:p>
                    <w:p w14:paraId="6E2D3FFE" w14:textId="75C4ABFD" w:rsidR="00885D98" w:rsidRPr="007C4056" w:rsidRDefault="00885D98" w:rsidP="007B390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16"/>
                        </w:rPr>
                      </w:pPr>
                      <w:r w:rsidRPr="007C4056">
                        <w:rPr>
                          <w:rFonts w:ascii="Comic Sans MS" w:hAnsi="Comic Sans MS"/>
                          <w:sz w:val="20"/>
                          <w:szCs w:val="16"/>
                        </w:rPr>
                        <w:t>Tuesday 7 Feb’23 Internet safety day</w:t>
                      </w:r>
                      <w:r w:rsidR="00363676" w:rsidRPr="007C4056">
                        <w:rPr>
                          <w:rFonts w:ascii="Comic Sans MS" w:hAnsi="Comic Sans MS"/>
                          <w:sz w:val="20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udy Stout" w:hAnsi="Goudy Stout"/>
          <w:noProof/>
          <w:color w:val="FFFFFF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A3AEC8" wp14:editId="1C4798F1">
                <wp:simplePos x="0" y="0"/>
                <wp:positionH relativeFrom="column">
                  <wp:posOffset>3537585</wp:posOffset>
                </wp:positionH>
                <wp:positionV relativeFrom="paragraph">
                  <wp:posOffset>1017270</wp:posOffset>
                </wp:positionV>
                <wp:extent cx="3200400" cy="1200150"/>
                <wp:effectExtent l="57150" t="57150" r="76200" b="76200"/>
                <wp:wrapNone/>
                <wp:docPr id="2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0" cmpd="tri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75130" w14:textId="1847E3B5" w:rsidR="000A5602" w:rsidRPr="000A5602" w:rsidRDefault="006C2D6A" w:rsidP="007B390C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SPRING</w:t>
                            </w:r>
                            <w:r w:rsidR="000A5602" w:rsidRPr="000A560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Term</w:t>
                            </w:r>
                          </w:p>
                          <w:p w14:paraId="3EDB09E6" w14:textId="42FD3E58" w:rsidR="005D1027" w:rsidRDefault="005D1027" w:rsidP="005D102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2023</w:t>
                            </w:r>
                          </w:p>
                          <w:p w14:paraId="084D96DB" w14:textId="1CE45978" w:rsidR="00363676" w:rsidRDefault="00363676" w:rsidP="005D102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3 GB &amp; 3 JB</w:t>
                            </w:r>
                          </w:p>
                          <w:p w14:paraId="35926997" w14:textId="7417A1DB" w:rsidR="000A5602" w:rsidRPr="000A5602" w:rsidRDefault="000A5602" w:rsidP="007B390C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3AEC8" id="Text Box 41" o:spid="_x0000_s1029" type="#_x0000_t202" style="position:absolute;margin-left:278.55pt;margin-top:80.1pt;width:252pt;height:9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" strokecolor="#0070c0" strokeweight="10pt">
                <v:stroke linestyle="thickBetweenThin"/>
                <v:textbox>
                  <w:txbxContent>
                    <w:p w14:paraId="4C175130" w14:textId="1847E3B5" w:rsidR="000A5602" w:rsidRPr="000A5602" w:rsidRDefault="006C2D6A" w:rsidP="007B390C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SPRING</w:t>
                      </w:r>
                      <w:r w:rsidR="000A5602" w:rsidRPr="000A5602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Term</w:t>
                      </w:r>
                    </w:p>
                    <w:p w14:paraId="3EDB09E6" w14:textId="42FD3E58" w:rsidR="005D1027" w:rsidRDefault="005D1027" w:rsidP="005D1027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2023</w:t>
                      </w:r>
                    </w:p>
                    <w:p w14:paraId="084D96DB" w14:textId="1CE45978" w:rsidR="00363676" w:rsidRDefault="00363676" w:rsidP="005D1027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3 GB &amp; 3 JB</w:t>
                      </w:r>
                    </w:p>
                    <w:p w14:paraId="35926997" w14:textId="7417A1DB" w:rsidR="000A5602" w:rsidRPr="000A5602" w:rsidRDefault="000A5602" w:rsidP="007B390C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4DCD">
        <w:rPr>
          <w:noProof/>
          <w:lang w:eastAsia="en-GB"/>
        </w:rPr>
        <mc:AlternateContent>
          <mc:Choice Requires="wpg">
            <w:drawing>
              <wp:inline distT="0" distB="0" distL="0" distR="0" wp14:anchorId="4159D2A3" wp14:editId="742AF5F1">
                <wp:extent cx="52705" cy="89535"/>
                <wp:effectExtent l="0" t="0" r="0" b="0"/>
                <wp:docPr id="18" name="Group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2705" cy="89535"/>
                          <a:chOff x="2977" y="3712"/>
                          <a:chExt cx="69" cy="121"/>
                        </a:xfrm>
                      </wpg:grpSpPr>
                      <wps:wsp>
                        <wps:cNvPr id="19" name="AutoShape 2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977" y="3712"/>
                            <a:ext cx="69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B1FC184" id="Group 28" o:spid="_x0000_s1026" style="width:4.15pt;height:7.05pt;mso-position-horizontal-relative:char;mso-position-vertical-relative:line" coordorigin="2977,3712" coordsize="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">
                <o:lock v:ext="edit" aspectratio="t"/>
                <v:rect id="AutoShape 29" o:spid="_x0000_s1027" style="position:absolute;left:2977;top:3712;width:69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" filled="f" stroked="f">
                  <o:lock v:ext="edit" aspectratio="t" text="t"/>
                </v:rect>
                <w10:anchorlock/>
              </v:group>
            </w:pict>
          </mc:Fallback>
        </mc:AlternateContent>
      </w:r>
      <w:r w:rsidR="00664DCD">
        <w:rPr>
          <w:noProof/>
          <w:lang w:eastAsia="en-GB"/>
        </w:rPr>
        <mc:AlternateContent>
          <mc:Choice Requires="wpg">
            <w:drawing>
              <wp:inline distT="0" distB="0" distL="0" distR="0" wp14:anchorId="4CCAC23C" wp14:editId="198A45BA">
                <wp:extent cx="45720" cy="45720"/>
                <wp:effectExtent l="0" t="0" r="2540" b="3175"/>
                <wp:docPr id="16" name="Group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5720" cy="45720"/>
                          <a:chOff x="5917" y="3712"/>
                          <a:chExt cx="60" cy="62"/>
                        </a:xfrm>
                      </wpg:grpSpPr>
                      <wps:wsp>
                        <wps:cNvPr id="17" name="AutoShape 2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5917" y="3712"/>
                            <a:ext cx="60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EC75418" id="Group 25" o:spid="_x0000_s1026" style="width:3.6pt;height:3.6pt;mso-position-horizontal-relative:char;mso-position-vertical-relative:line" coordorigin="5917,3712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">
                <o:lock v:ext="edit" aspectratio="t"/>
                <v:rect id="AutoShape 26" o:spid="_x0000_s1027" style="position:absolute;left:5917;top:3712;width:6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va8IA&#10;AADbAAAADwAAAGRycy9kb3ducmV2LnhtbERPTWvCQBC9C/6HZYReRDftQUvMRkSQhlIQY+t5yE6T&#10;0OxszG6T9N+7gtDbPN7nJNvRNKKnztWWFTwvIxDEhdU1lwo+z4fFKwjnkTU2lknBHznYptNJgrG2&#10;A5+oz30pQgi7GBVU3rexlK6oyKBb2pY4cN+2M+gD7EqpOxxCuGnkSxStpMGaQ0OFLe0rKn7yX6Ng&#10;KI795fzxJo/zS2b5ml33+de7Uk+zcbcB4Wn0/+KHO9Nh/hr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W9rwgAAANsAAAAPAAAAAAAAAAAAAAAAAJgCAABkcnMvZG93&#10;bnJldi54bWxQSwUGAAAAAAQABAD1AAAAhwMAAAAA&#10;" filled="f" stroked="f">
                  <o:lock v:ext="edit" aspectratio="t" text="t"/>
                </v:rect>
                <w10:anchorlock/>
              </v:group>
            </w:pict>
          </mc:Fallback>
        </mc:AlternateContent>
      </w:r>
      <w:r w:rsidR="00664DCD">
        <w:rPr>
          <w:noProof/>
          <w:lang w:eastAsia="en-GB"/>
        </w:rPr>
        <mc:AlternateContent>
          <mc:Choice Requires="wpg">
            <w:drawing>
              <wp:inline distT="0" distB="0" distL="0" distR="0" wp14:anchorId="68A1A073" wp14:editId="1B95383E">
                <wp:extent cx="45720" cy="1851025"/>
                <wp:effectExtent l="0" t="0" r="2540" b="1270"/>
                <wp:docPr id="14" name="Group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5720" cy="1851025"/>
                          <a:chOff x="5917" y="3712"/>
                          <a:chExt cx="60" cy="2498"/>
                        </a:xfrm>
                      </wpg:grpSpPr>
                      <wps:wsp>
                        <wps:cNvPr id="15" name="AutoShape 2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5917" y="3712"/>
                            <a:ext cx="60" cy="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1C93256" id="Group 22" o:spid="_x0000_s1026" style="width:3.6pt;height:145.75pt;mso-position-horizontal-relative:char;mso-position-vertical-relative:line" coordorigin="5917,3712" coordsize="60,2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">
                <o:lock v:ext="edit" aspectratio="t"/>
                <v:rect id="AutoShape 23" o:spid="_x0000_s1027" style="position:absolute;left:5917;top:3712;width:60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Uh8IA&#10;AADbAAAADwAAAGRycy9kb3ducmV2LnhtbERPTWvCQBC9C/6HZYReRDctK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1SHwgAAANsAAAAPAAAAAAAAAAAAAAAAAJgCAABkcnMvZG93&#10;bnJldi54bWxQSwUGAAAAAAQABAD1AAAAhwMAAAAA&#10;" filled="f" stroked="f">
                  <o:lock v:ext="edit" aspectratio="t" text="t"/>
                </v:rect>
                <w10:anchorlock/>
              </v:group>
            </w:pict>
          </mc:Fallback>
        </mc:AlternateContent>
      </w:r>
    </w:p>
    <w:p w14:paraId="520AA6A5" w14:textId="3F9E616E" w:rsidR="007B390C" w:rsidRPr="002E0A02" w:rsidRDefault="00E20C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AAB7CC" wp14:editId="11624EC5">
                <wp:simplePos x="0" y="0"/>
                <wp:positionH relativeFrom="column">
                  <wp:posOffset>-170815</wp:posOffset>
                </wp:positionH>
                <wp:positionV relativeFrom="paragraph">
                  <wp:posOffset>1825625</wp:posOffset>
                </wp:positionV>
                <wp:extent cx="3587750" cy="2540000"/>
                <wp:effectExtent l="0" t="0" r="12700" b="12700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0" cy="2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305EA" w14:textId="58842174" w:rsidR="00E84511" w:rsidRPr="00E20CF9" w:rsidRDefault="00B72965" w:rsidP="00E84511">
                            <w:pPr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</w:pPr>
                            <w:r w:rsidRPr="00E20CF9"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  <w:t>Life Skills/ Community</w:t>
                            </w:r>
                            <w:r w:rsidRPr="00E20CF9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 </w:t>
                            </w:r>
                            <w:r w:rsidR="00E20CF9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          </w:t>
                            </w:r>
                            <w:r w:rsidR="00C30837" w:rsidRPr="00E20CF9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  </w:t>
                            </w:r>
                            <w:r w:rsidR="00E84511" w:rsidRPr="00E20CF9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 </w:t>
                            </w:r>
                            <w:r w:rsidR="00E84511" w:rsidRPr="00E20CF9"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  <w:t>PE</w:t>
                            </w:r>
                          </w:p>
                          <w:p w14:paraId="3C1FCBDE" w14:textId="3CA70AB8" w:rsidR="00C10A8B" w:rsidRPr="00E20CF9" w:rsidRDefault="00B72965" w:rsidP="00E84511">
                            <w:pPr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</w:pPr>
                            <w:r w:rsidRPr="00E20CF9"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  <w:t>Visit</w:t>
                            </w:r>
                            <w:r w:rsidR="00911390" w:rsidRPr="00E20CF9"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  <w:t>/QUEST</w:t>
                            </w:r>
                          </w:p>
                          <w:p w14:paraId="2C24A071" w14:textId="77777777" w:rsidR="002E67FB" w:rsidRPr="00E84511" w:rsidRDefault="002E67FB" w:rsidP="00E84511">
                            <w:pPr>
                              <w:rPr>
                                <w:rFonts w:ascii="Arial" w:hAnsi="Arial" w:cs="Arial"/>
                                <w:sz w:val="4"/>
                                <w:szCs w:val="20"/>
                              </w:rPr>
                            </w:pPr>
                          </w:p>
                          <w:p w14:paraId="6E965621" w14:textId="7B7CBA31" w:rsidR="002E67FB" w:rsidRPr="00E84511" w:rsidRDefault="00E84511" w:rsidP="00E84511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2E67FB" w:rsidRPr="00E8451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The Local Environment    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C30837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JOLF with</w:t>
                            </w:r>
                          </w:p>
                          <w:p w14:paraId="14C636D1" w14:textId="4303C540" w:rsidR="00235257" w:rsidRPr="00E84511" w:rsidRDefault="00E84511" w:rsidP="00E84511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2E67FB" w:rsidRPr="00E8451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To follow trails/read maps</w:t>
                            </w:r>
                            <w:r w:rsidR="00C30837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      Neil </w:t>
                            </w:r>
                            <w:proofErr w:type="spellStart"/>
                            <w:r w:rsidR="00C30837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Plimmer</w:t>
                            </w:r>
                            <w:proofErr w:type="spellEnd"/>
                          </w:p>
                          <w:p w14:paraId="0EB59009" w14:textId="77777777" w:rsidR="002E67FB" w:rsidRPr="00E84511" w:rsidRDefault="002E67FB" w:rsidP="00E84511">
                            <w:pPr>
                              <w:rPr>
                                <w:rFonts w:ascii="Comic Sans MS" w:hAnsi="Comic Sans MS" w:cs="Arial"/>
                                <w:sz w:val="4"/>
                                <w:szCs w:val="20"/>
                              </w:rPr>
                            </w:pPr>
                          </w:p>
                          <w:p w14:paraId="68B0A777" w14:textId="247EB6DB" w:rsidR="002E67FB" w:rsidRPr="00E84511" w:rsidRDefault="00E84511" w:rsidP="00E84511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2E67FB" w:rsidRPr="00E8451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The Local Community</w:t>
                            </w:r>
                          </w:p>
                          <w:p w14:paraId="5C155C2B" w14:textId="2B7C1345" w:rsidR="002E67FB" w:rsidRPr="00E84511" w:rsidRDefault="00E84511" w:rsidP="00E84511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2E67FB" w:rsidRPr="00E8451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This may include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A7DB297" w14:textId="4B53FD50" w:rsidR="002E67FB" w:rsidRPr="00E84511" w:rsidRDefault="002E67FB" w:rsidP="00E84511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E8451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Library:</w:t>
                            </w:r>
                          </w:p>
                          <w:p w14:paraId="033923F3" w14:textId="77777777" w:rsidR="002E67FB" w:rsidRPr="00E84511" w:rsidRDefault="002E67FB" w:rsidP="00E84511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E8451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Supermarkets</w:t>
                            </w:r>
                          </w:p>
                          <w:p w14:paraId="7866F5D5" w14:textId="77777777" w:rsidR="002E67FB" w:rsidRPr="00E84511" w:rsidRDefault="002E67FB" w:rsidP="00E84511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E8451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Law courts</w:t>
                            </w:r>
                          </w:p>
                          <w:p w14:paraId="1331A833" w14:textId="22470B8F" w:rsidR="000A5602" w:rsidRPr="00E84511" w:rsidRDefault="002E67FB" w:rsidP="00E84511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E8451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Fire service</w:t>
                            </w:r>
                          </w:p>
                          <w:p w14:paraId="1A93254C" w14:textId="1A0A9EDE" w:rsidR="00F2252C" w:rsidRPr="00E84511" w:rsidRDefault="00F2252C" w:rsidP="00E84511">
                            <w:pPr>
                              <w:rPr>
                                <w:rFonts w:ascii="Comic Sans MS" w:hAnsi="Comic Sans MS" w:cs="Arial"/>
                                <w:sz w:val="4"/>
                                <w:szCs w:val="20"/>
                              </w:rPr>
                            </w:pPr>
                          </w:p>
                          <w:p w14:paraId="0944E226" w14:textId="7029B988" w:rsidR="00E84511" w:rsidRPr="00E84511" w:rsidRDefault="00E84511" w:rsidP="00E84511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F2252C" w:rsidRPr="00E8451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Compare amounts of money </w:t>
                            </w:r>
                          </w:p>
                          <w:p w14:paraId="247D5E5A" w14:textId="7617B6DB" w:rsidR="00F2252C" w:rsidRPr="00E84511" w:rsidRDefault="00F2252C" w:rsidP="00E84511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E8451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using place value knowledge</w:t>
                            </w:r>
                            <w:r w:rsidR="00C30837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5E2FD4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              And Table Tennis</w:t>
                            </w:r>
                          </w:p>
                          <w:p w14:paraId="403B053A" w14:textId="33444C1A" w:rsidR="00E873B0" w:rsidRDefault="00E873B0" w:rsidP="00F2252C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</w:p>
                          <w:p w14:paraId="5E28469A" w14:textId="77777777" w:rsidR="00E873B0" w:rsidRPr="002E0A02" w:rsidRDefault="00E873B0" w:rsidP="00F2252C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AB7CC" id="Text Box 49" o:spid="_x0000_s1030" type="#_x0000_t202" style="position:absolute;margin-left:-13.45pt;margin-top:143.75pt;width:282.5pt;height:20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" strokeweight="2pt">
                <v:textbox>
                  <w:txbxContent>
                    <w:p w14:paraId="6F5305EA" w14:textId="58842174" w:rsidR="00E84511" w:rsidRPr="00E20CF9" w:rsidRDefault="00B72965" w:rsidP="00E84511">
                      <w:pPr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</w:pPr>
                      <w:r w:rsidRPr="00E20CF9"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  <w:t>Life Skills/ Community</w:t>
                      </w:r>
                      <w:r w:rsidRPr="00E20CF9"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 </w:t>
                      </w:r>
                      <w:r w:rsidR="00E20CF9"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          </w:t>
                      </w:r>
                      <w:r w:rsidR="00C30837" w:rsidRPr="00E20CF9"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  </w:t>
                      </w:r>
                      <w:r w:rsidR="00E84511" w:rsidRPr="00E20CF9"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 </w:t>
                      </w:r>
                      <w:r w:rsidR="00E84511" w:rsidRPr="00E20CF9"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  <w:t>PE</w:t>
                      </w:r>
                    </w:p>
                    <w:p w14:paraId="3C1FCBDE" w14:textId="3CA70AB8" w:rsidR="00C10A8B" w:rsidRPr="00E20CF9" w:rsidRDefault="00B72965" w:rsidP="00E84511">
                      <w:pPr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</w:pPr>
                      <w:r w:rsidRPr="00E20CF9"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  <w:t>Visit</w:t>
                      </w:r>
                      <w:r w:rsidR="00911390" w:rsidRPr="00E20CF9"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  <w:t>/QUEST</w:t>
                      </w:r>
                    </w:p>
                    <w:p w14:paraId="2C24A071" w14:textId="77777777" w:rsidR="002E67FB" w:rsidRPr="00E84511" w:rsidRDefault="002E67FB" w:rsidP="00E84511">
                      <w:pPr>
                        <w:rPr>
                          <w:rFonts w:ascii="Arial" w:hAnsi="Arial" w:cs="Arial"/>
                          <w:sz w:val="4"/>
                          <w:szCs w:val="20"/>
                        </w:rPr>
                      </w:pPr>
                    </w:p>
                    <w:p w14:paraId="6E965621" w14:textId="7B7CBA31" w:rsidR="002E67FB" w:rsidRPr="00E84511" w:rsidRDefault="00E84511" w:rsidP="00E84511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-</w:t>
                      </w:r>
                      <w:r w:rsidR="002E67FB" w:rsidRPr="00E8451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The Local Environment    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 </w:t>
                      </w:r>
                      <w:r w:rsidR="00C30837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JOLF with</w:t>
                      </w:r>
                    </w:p>
                    <w:p w14:paraId="14C636D1" w14:textId="4303C540" w:rsidR="00235257" w:rsidRPr="00E84511" w:rsidRDefault="00E84511" w:rsidP="00E84511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-</w:t>
                      </w:r>
                      <w:r w:rsidR="002E67FB" w:rsidRPr="00E8451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To follow trails/read maps</w:t>
                      </w:r>
                      <w:r w:rsidR="00C30837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      Neil </w:t>
                      </w:r>
                      <w:proofErr w:type="spellStart"/>
                      <w:r w:rsidR="00C30837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Plimmer</w:t>
                      </w:r>
                      <w:proofErr w:type="spellEnd"/>
                    </w:p>
                    <w:p w14:paraId="0EB59009" w14:textId="77777777" w:rsidR="002E67FB" w:rsidRPr="00E84511" w:rsidRDefault="002E67FB" w:rsidP="00E84511">
                      <w:pPr>
                        <w:rPr>
                          <w:rFonts w:ascii="Comic Sans MS" w:hAnsi="Comic Sans MS" w:cs="Arial"/>
                          <w:sz w:val="4"/>
                          <w:szCs w:val="20"/>
                        </w:rPr>
                      </w:pPr>
                    </w:p>
                    <w:p w14:paraId="68B0A777" w14:textId="247EB6DB" w:rsidR="002E67FB" w:rsidRPr="00E84511" w:rsidRDefault="00E84511" w:rsidP="00E84511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-</w:t>
                      </w:r>
                      <w:r w:rsidR="002E67FB" w:rsidRPr="00E8451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The Local Community</w:t>
                      </w:r>
                    </w:p>
                    <w:p w14:paraId="5C155C2B" w14:textId="2B7C1345" w:rsidR="002E67FB" w:rsidRPr="00E84511" w:rsidRDefault="00E84511" w:rsidP="00E84511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-</w:t>
                      </w:r>
                      <w:r w:rsidR="002E67FB" w:rsidRPr="00E8451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This may include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:</w:t>
                      </w:r>
                    </w:p>
                    <w:p w14:paraId="3A7DB297" w14:textId="4B53FD50" w:rsidR="002E67FB" w:rsidRPr="00E84511" w:rsidRDefault="002E67FB" w:rsidP="00E84511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E8451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Library:</w:t>
                      </w:r>
                    </w:p>
                    <w:p w14:paraId="033923F3" w14:textId="77777777" w:rsidR="002E67FB" w:rsidRPr="00E84511" w:rsidRDefault="002E67FB" w:rsidP="00E84511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E8451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Supermarkets</w:t>
                      </w:r>
                    </w:p>
                    <w:p w14:paraId="7866F5D5" w14:textId="77777777" w:rsidR="002E67FB" w:rsidRPr="00E84511" w:rsidRDefault="002E67FB" w:rsidP="00E84511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E8451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Law courts</w:t>
                      </w:r>
                    </w:p>
                    <w:p w14:paraId="1331A833" w14:textId="22470B8F" w:rsidR="000A5602" w:rsidRPr="00E84511" w:rsidRDefault="002E67FB" w:rsidP="00E84511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E8451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Fire service</w:t>
                      </w:r>
                    </w:p>
                    <w:p w14:paraId="1A93254C" w14:textId="1A0A9EDE" w:rsidR="00F2252C" w:rsidRPr="00E84511" w:rsidRDefault="00F2252C" w:rsidP="00E84511">
                      <w:pPr>
                        <w:rPr>
                          <w:rFonts w:ascii="Comic Sans MS" w:hAnsi="Comic Sans MS" w:cs="Arial"/>
                          <w:sz w:val="4"/>
                          <w:szCs w:val="20"/>
                        </w:rPr>
                      </w:pPr>
                    </w:p>
                    <w:p w14:paraId="0944E226" w14:textId="7029B988" w:rsidR="00E84511" w:rsidRPr="00E84511" w:rsidRDefault="00E84511" w:rsidP="00E84511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-</w:t>
                      </w:r>
                      <w:r w:rsidR="00F2252C" w:rsidRPr="00E8451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Compare amounts of money </w:t>
                      </w:r>
                    </w:p>
                    <w:p w14:paraId="247D5E5A" w14:textId="7617B6DB" w:rsidR="00F2252C" w:rsidRPr="00E84511" w:rsidRDefault="00F2252C" w:rsidP="00E84511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E8451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using place value knowledge</w:t>
                      </w:r>
                      <w:r w:rsidR="00C30837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.</w:t>
                      </w:r>
                      <w:r w:rsidR="005E2FD4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              And Table Tennis</w:t>
                      </w:r>
                    </w:p>
                    <w:p w14:paraId="403B053A" w14:textId="33444C1A" w:rsidR="00E873B0" w:rsidRDefault="00E873B0" w:rsidP="00F2252C">
                      <w:pPr>
                        <w:jc w:val="center"/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</w:p>
                    <w:p w14:paraId="5E28469A" w14:textId="77777777" w:rsidR="00E873B0" w:rsidRPr="002E0A02" w:rsidRDefault="00E873B0" w:rsidP="00F2252C">
                      <w:pPr>
                        <w:jc w:val="center"/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9B5B8B" wp14:editId="3052119C">
                <wp:simplePos x="0" y="0"/>
                <wp:positionH relativeFrom="column">
                  <wp:posOffset>3499485</wp:posOffset>
                </wp:positionH>
                <wp:positionV relativeFrom="paragraph">
                  <wp:posOffset>2936875</wp:posOffset>
                </wp:positionV>
                <wp:extent cx="2933700" cy="1422400"/>
                <wp:effectExtent l="0" t="0" r="19050" b="2540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9B197" w14:textId="4F2C9410" w:rsidR="00363676" w:rsidRPr="00E20CF9" w:rsidRDefault="00363676" w:rsidP="00363676">
                            <w:pPr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</w:pPr>
                            <w:r w:rsidRPr="00E20CF9"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  <w:t>The World Around US</w:t>
                            </w:r>
                          </w:p>
                          <w:p w14:paraId="74FBBAF2" w14:textId="24FF6FC2" w:rsidR="00363676" w:rsidRPr="00E873B0" w:rsidRDefault="00363676" w:rsidP="003636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873B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-History of music.</w:t>
                            </w:r>
                          </w:p>
                          <w:p w14:paraId="766F26E3" w14:textId="0E7D17E6" w:rsidR="00363676" w:rsidRDefault="00363676" w:rsidP="003636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873B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-Our world; Continents &amp; Oceans.</w:t>
                            </w:r>
                          </w:p>
                          <w:p w14:paraId="700A825B" w14:textId="5E37D8EA" w:rsidR="00E873B0" w:rsidRPr="00E873B0" w:rsidRDefault="00E873B0" w:rsidP="00363676">
                            <w:pPr>
                              <w:rPr>
                                <w:rFonts w:ascii="Comic Sans MS" w:hAnsi="Comic Sans MS"/>
                                <w:sz w:val="12"/>
                                <w:szCs w:val="20"/>
                              </w:rPr>
                            </w:pPr>
                          </w:p>
                          <w:p w14:paraId="27CCE795" w14:textId="77777777" w:rsidR="00E873B0" w:rsidRPr="00E20CF9" w:rsidRDefault="00E873B0" w:rsidP="00E873B0">
                            <w:pPr>
                              <w:rPr>
                                <w:rFonts w:ascii="Comic Sans MS" w:hAnsi="Comic Sans MS"/>
                                <w:szCs w:val="16"/>
                              </w:rPr>
                            </w:pPr>
                            <w:r w:rsidRPr="00E20CF9">
                              <w:rPr>
                                <w:rFonts w:ascii="Comic Sans MS" w:hAnsi="Comic Sans MS"/>
                                <w:b/>
                                <w:szCs w:val="16"/>
                                <w:u w:val="single"/>
                              </w:rPr>
                              <w:t>RE / Citizenship</w:t>
                            </w:r>
                          </w:p>
                          <w:p w14:paraId="7330477F" w14:textId="77777777" w:rsidR="00E873B0" w:rsidRDefault="00E873B0" w:rsidP="00E873B0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E873B0"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  <w:t>-</w:t>
                            </w:r>
                            <w:r w:rsidRPr="007C4056"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  <w:t>Justice &amp; Freedom</w:t>
                            </w:r>
                          </w:p>
                          <w:p w14:paraId="0356240B" w14:textId="1E33C122" w:rsidR="00E873B0" w:rsidRPr="00E873B0" w:rsidRDefault="00E873B0" w:rsidP="00E873B0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E873B0"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  <w:t>-</w:t>
                            </w:r>
                            <w:r w:rsidRPr="007C4056"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  <w:t>Crime and Punishment</w:t>
                            </w:r>
                          </w:p>
                          <w:p w14:paraId="1F896C97" w14:textId="77777777" w:rsidR="00E873B0" w:rsidRPr="00E873B0" w:rsidRDefault="00E873B0" w:rsidP="003636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B5B8B" id="Text Box 24" o:spid="_x0000_s1031" type="#_x0000_t202" style="position:absolute;margin-left:275.55pt;margin-top:231.25pt;width:231pt;height:11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" strokeweight="2pt">
                <v:textbox>
                  <w:txbxContent>
                    <w:p w14:paraId="5D19B197" w14:textId="4F2C9410" w:rsidR="00363676" w:rsidRPr="00E20CF9" w:rsidRDefault="00363676" w:rsidP="00363676">
                      <w:pPr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</w:pPr>
                      <w:r w:rsidRPr="00E20CF9"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  <w:t>The World Around US</w:t>
                      </w:r>
                    </w:p>
                    <w:p w14:paraId="74FBBAF2" w14:textId="24FF6FC2" w:rsidR="00363676" w:rsidRPr="00E873B0" w:rsidRDefault="00363676" w:rsidP="003636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873B0">
                        <w:rPr>
                          <w:rFonts w:ascii="Comic Sans MS" w:hAnsi="Comic Sans MS"/>
                          <w:sz w:val="20"/>
                          <w:szCs w:val="20"/>
                        </w:rPr>
                        <w:t>-History of music.</w:t>
                      </w:r>
                    </w:p>
                    <w:p w14:paraId="766F26E3" w14:textId="0E7D17E6" w:rsidR="00363676" w:rsidRDefault="00363676" w:rsidP="003636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873B0">
                        <w:rPr>
                          <w:rFonts w:ascii="Comic Sans MS" w:hAnsi="Comic Sans MS"/>
                          <w:sz w:val="20"/>
                          <w:szCs w:val="20"/>
                        </w:rPr>
                        <w:t>-Our world; Continents &amp; Oceans.</w:t>
                      </w:r>
                    </w:p>
                    <w:p w14:paraId="700A825B" w14:textId="5E37D8EA" w:rsidR="00E873B0" w:rsidRPr="00E873B0" w:rsidRDefault="00E873B0" w:rsidP="00363676">
                      <w:pPr>
                        <w:rPr>
                          <w:rFonts w:ascii="Comic Sans MS" w:hAnsi="Comic Sans MS"/>
                          <w:sz w:val="12"/>
                          <w:szCs w:val="20"/>
                        </w:rPr>
                      </w:pPr>
                    </w:p>
                    <w:p w14:paraId="27CCE795" w14:textId="77777777" w:rsidR="00E873B0" w:rsidRPr="00E20CF9" w:rsidRDefault="00E873B0" w:rsidP="00E873B0">
                      <w:pPr>
                        <w:rPr>
                          <w:rFonts w:ascii="Comic Sans MS" w:hAnsi="Comic Sans MS"/>
                          <w:szCs w:val="16"/>
                        </w:rPr>
                      </w:pPr>
                      <w:r w:rsidRPr="00E20CF9">
                        <w:rPr>
                          <w:rFonts w:ascii="Comic Sans MS" w:hAnsi="Comic Sans MS"/>
                          <w:b/>
                          <w:szCs w:val="16"/>
                          <w:u w:val="single"/>
                        </w:rPr>
                        <w:t>RE / Citizenship</w:t>
                      </w:r>
                    </w:p>
                    <w:p w14:paraId="7330477F" w14:textId="77777777" w:rsidR="00E873B0" w:rsidRDefault="00E873B0" w:rsidP="00E873B0">
                      <w:pPr>
                        <w:rPr>
                          <w:rFonts w:ascii="Comic Sans MS" w:hAnsi="Comic Sans MS"/>
                          <w:b/>
                          <w:sz w:val="20"/>
                          <w:szCs w:val="16"/>
                          <w:u w:val="single"/>
                        </w:rPr>
                      </w:pPr>
                      <w:r w:rsidRPr="00E873B0">
                        <w:rPr>
                          <w:rFonts w:ascii="Comic Sans MS" w:hAnsi="Comic Sans MS"/>
                          <w:sz w:val="20"/>
                          <w:szCs w:val="16"/>
                        </w:rPr>
                        <w:t>-</w:t>
                      </w:r>
                      <w:r w:rsidRPr="007C4056">
                        <w:rPr>
                          <w:rFonts w:ascii="Comic Sans MS" w:hAnsi="Comic Sans MS"/>
                          <w:sz w:val="20"/>
                          <w:szCs w:val="16"/>
                        </w:rPr>
                        <w:t>Justice &amp; Freedom</w:t>
                      </w:r>
                    </w:p>
                    <w:p w14:paraId="0356240B" w14:textId="1E33C122" w:rsidR="00E873B0" w:rsidRPr="00E873B0" w:rsidRDefault="00E873B0" w:rsidP="00E873B0">
                      <w:pPr>
                        <w:rPr>
                          <w:rFonts w:ascii="Comic Sans MS" w:hAnsi="Comic Sans MS"/>
                          <w:b/>
                          <w:sz w:val="20"/>
                          <w:szCs w:val="16"/>
                          <w:u w:val="single"/>
                        </w:rPr>
                      </w:pPr>
                      <w:r w:rsidRPr="00E873B0">
                        <w:rPr>
                          <w:rFonts w:ascii="Comic Sans MS" w:hAnsi="Comic Sans MS"/>
                          <w:sz w:val="20"/>
                          <w:szCs w:val="16"/>
                        </w:rPr>
                        <w:t>-</w:t>
                      </w:r>
                      <w:r w:rsidRPr="007C4056">
                        <w:rPr>
                          <w:rFonts w:ascii="Comic Sans MS" w:hAnsi="Comic Sans MS"/>
                          <w:sz w:val="20"/>
                          <w:szCs w:val="16"/>
                        </w:rPr>
                        <w:t>Crime and Punishment</w:t>
                      </w:r>
                    </w:p>
                    <w:p w14:paraId="1F896C97" w14:textId="77777777" w:rsidR="00E873B0" w:rsidRPr="00E873B0" w:rsidRDefault="00E873B0" w:rsidP="003636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3DC627" wp14:editId="582DADCC">
                <wp:simplePos x="0" y="0"/>
                <wp:positionH relativeFrom="margin">
                  <wp:align>right</wp:align>
                </wp:positionH>
                <wp:positionV relativeFrom="page">
                  <wp:posOffset>6286500</wp:posOffset>
                </wp:positionV>
                <wp:extent cx="3066415" cy="1403350"/>
                <wp:effectExtent l="0" t="0" r="19685" b="25400"/>
                <wp:wrapSquare wrapText="bothSides"/>
                <wp:docPr id="2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6415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31231" w14:textId="17AC62AC" w:rsidR="00642F14" w:rsidRPr="00E20CF9" w:rsidRDefault="00851CD8" w:rsidP="003B5197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  <w:r w:rsidRPr="00E20CF9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PSHE</w:t>
                            </w:r>
                          </w:p>
                          <w:p w14:paraId="37ADA550" w14:textId="0ACBDD45" w:rsidR="003B4EE1" w:rsidRPr="007C4056" w:rsidRDefault="00363676" w:rsidP="00363676">
                            <w:pPr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</w:pPr>
                            <w:r w:rsidRPr="007C4056"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  <w:t>-</w:t>
                            </w:r>
                            <w:r w:rsidR="00885D98" w:rsidRPr="007C4056"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  <w:t>Drugs education focusing on smoking, alcohol and peer pressure.</w:t>
                            </w:r>
                          </w:p>
                          <w:p w14:paraId="00B30210" w14:textId="145825C9" w:rsidR="00885D98" w:rsidRPr="007C4056" w:rsidRDefault="00363676" w:rsidP="00363676">
                            <w:pPr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</w:pPr>
                            <w:r w:rsidRPr="007C4056"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  <w:t>-</w:t>
                            </w:r>
                            <w:r w:rsidR="00885D98" w:rsidRPr="007C4056"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  <w:t>Sex and relationships including personal hygiene, puberty, attraction, and reproduction.</w:t>
                            </w:r>
                          </w:p>
                          <w:p w14:paraId="14AE394F" w14:textId="7AD94265" w:rsidR="00363676" w:rsidRPr="0048487D" w:rsidRDefault="00363676" w:rsidP="00363676">
                            <w:pPr>
                              <w:rPr>
                                <w:rFonts w:ascii="Comic Sans MS" w:hAnsi="Comic Sans MS"/>
                                <w:sz w:val="6"/>
                                <w:szCs w:val="16"/>
                              </w:rPr>
                            </w:pPr>
                          </w:p>
                          <w:p w14:paraId="165F6B10" w14:textId="77777777" w:rsidR="00E873B0" w:rsidRPr="00E873B0" w:rsidRDefault="00E873B0" w:rsidP="00E873B0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73B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Science</w:t>
                            </w:r>
                          </w:p>
                          <w:p w14:paraId="659AFE48" w14:textId="77777777" w:rsidR="00E873B0" w:rsidRPr="00E873B0" w:rsidRDefault="00E873B0" w:rsidP="00E873B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873B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-Changing materials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the digestive system.</w:t>
                            </w:r>
                          </w:p>
                          <w:p w14:paraId="486CCF2C" w14:textId="428501B4" w:rsidR="00363676" w:rsidRPr="0048487D" w:rsidRDefault="00363676" w:rsidP="00363676">
                            <w:pP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DC627" id="Text Box 48" o:spid="_x0000_s1032" type="#_x0000_t202" style="position:absolute;margin-left:190.25pt;margin-top:495pt;width:241.45pt;height:110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" strokeweight="2pt">
                <v:textbox>
                  <w:txbxContent>
                    <w:p w14:paraId="35131231" w14:textId="17AC62AC" w:rsidR="00642F14" w:rsidRPr="00E20CF9" w:rsidRDefault="00851CD8" w:rsidP="003B5197">
                      <w:pPr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  <w:r w:rsidRPr="00E20CF9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PSHE</w:t>
                      </w:r>
                    </w:p>
                    <w:p w14:paraId="37ADA550" w14:textId="0ACBDD45" w:rsidR="003B4EE1" w:rsidRPr="007C4056" w:rsidRDefault="00363676" w:rsidP="00363676">
                      <w:pPr>
                        <w:rPr>
                          <w:rFonts w:ascii="Comic Sans MS" w:hAnsi="Comic Sans MS"/>
                          <w:sz w:val="20"/>
                          <w:szCs w:val="16"/>
                        </w:rPr>
                      </w:pPr>
                      <w:r w:rsidRPr="007C4056">
                        <w:rPr>
                          <w:rFonts w:ascii="Comic Sans MS" w:hAnsi="Comic Sans MS"/>
                          <w:sz w:val="20"/>
                          <w:szCs w:val="16"/>
                        </w:rPr>
                        <w:t>-</w:t>
                      </w:r>
                      <w:r w:rsidR="00885D98" w:rsidRPr="007C4056">
                        <w:rPr>
                          <w:rFonts w:ascii="Comic Sans MS" w:hAnsi="Comic Sans MS"/>
                          <w:sz w:val="20"/>
                          <w:szCs w:val="16"/>
                        </w:rPr>
                        <w:t>Drugs education focusing on smoking, alcohol and peer pressure.</w:t>
                      </w:r>
                    </w:p>
                    <w:p w14:paraId="00B30210" w14:textId="145825C9" w:rsidR="00885D98" w:rsidRPr="007C4056" w:rsidRDefault="00363676" w:rsidP="00363676">
                      <w:pPr>
                        <w:rPr>
                          <w:rFonts w:ascii="Comic Sans MS" w:hAnsi="Comic Sans MS"/>
                          <w:sz w:val="20"/>
                          <w:szCs w:val="16"/>
                        </w:rPr>
                      </w:pPr>
                      <w:r w:rsidRPr="007C4056">
                        <w:rPr>
                          <w:rFonts w:ascii="Comic Sans MS" w:hAnsi="Comic Sans MS"/>
                          <w:sz w:val="20"/>
                          <w:szCs w:val="16"/>
                        </w:rPr>
                        <w:t>-</w:t>
                      </w:r>
                      <w:r w:rsidR="00885D98" w:rsidRPr="007C4056">
                        <w:rPr>
                          <w:rFonts w:ascii="Comic Sans MS" w:hAnsi="Comic Sans MS"/>
                          <w:sz w:val="20"/>
                          <w:szCs w:val="16"/>
                        </w:rPr>
                        <w:t>Sex and relationships including personal hygiene, puberty, attraction, and reproduction.</w:t>
                      </w:r>
                    </w:p>
                    <w:p w14:paraId="14AE394F" w14:textId="7AD94265" w:rsidR="00363676" w:rsidRPr="0048487D" w:rsidRDefault="00363676" w:rsidP="00363676">
                      <w:pPr>
                        <w:rPr>
                          <w:rFonts w:ascii="Comic Sans MS" w:hAnsi="Comic Sans MS"/>
                          <w:sz w:val="6"/>
                          <w:szCs w:val="16"/>
                        </w:rPr>
                      </w:pPr>
                    </w:p>
                    <w:p w14:paraId="165F6B10" w14:textId="77777777" w:rsidR="00E873B0" w:rsidRPr="00E873B0" w:rsidRDefault="00E873B0" w:rsidP="00E873B0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E873B0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Science</w:t>
                      </w:r>
                    </w:p>
                    <w:p w14:paraId="659AFE48" w14:textId="77777777" w:rsidR="00E873B0" w:rsidRPr="00E873B0" w:rsidRDefault="00E873B0" w:rsidP="00E873B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873B0">
                        <w:rPr>
                          <w:rFonts w:ascii="Comic Sans MS" w:hAnsi="Comic Sans MS"/>
                          <w:sz w:val="20"/>
                          <w:szCs w:val="20"/>
                        </w:rPr>
                        <w:t>-Changing materials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the digestive system.</w:t>
                      </w:r>
                    </w:p>
                    <w:p w14:paraId="486CCF2C" w14:textId="428501B4" w:rsidR="00363676" w:rsidRPr="0048487D" w:rsidRDefault="00363676" w:rsidP="00363676">
                      <w:pPr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30837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30B1A03" wp14:editId="23326C6E">
            <wp:simplePos x="0" y="0"/>
            <wp:positionH relativeFrom="margin">
              <wp:posOffset>1931035</wp:posOffset>
            </wp:positionH>
            <wp:positionV relativeFrom="paragraph">
              <wp:posOffset>2720975</wp:posOffset>
            </wp:positionV>
            <wp:extent cx="1414978" cy="977900"/>
            <wp:effectExtent l="0" t="0" r="0" b="0"/>
            <wp:wrapNone/>
            <wp:docPr id="6" name="Picture 6" descr="JOLF PE - J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OLF PE - JOL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78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9E0" w:rsidRPr="006E6A35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AC45463" wp14:editId="58FD4B38">
            <wp:simplePos x="0" y="0"/>
            <wp:positionH relativeFrom="margin">
              <wp:posOffset>5099050</wp:posOffset>
            </wp:positionH>
            <wp:positionV relativeFrom="paragraph">
              <wp:posOffset>3568700</wp:posOffset>
            </wp:positionV>
            <wp:extent cx="1264117" cy="681112"/>
            <wp:effectExtent l="0" t="0" r="0" b="5080"/>
            <wp:wrapNone/>
            <wp:docPr id="32" name="Picture 32" descr="World Map With Countries | 4 Free Printable Continents and Sea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orld Map With Countries | 4 Free Printable Continents and Sea Ma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17" cy="68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056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858966D" wp14:editId="5A505F3E">
            <wp:simplePos x="0" y="0"/>
            <wp:positionH relativeFrom="column">
              <wp:posOffset>8179435</wp:posOffset>
            </wp:positionH>
            <wp:positionV relativeFrom="paragraph">
              <wp:posOffset>2098675</wp:posOffset>
            </wp:positionV>
            <wp:extent cx="984250" cy="660055"/>
            <wp:effectExtent l="0" t="0" r="635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49" cy="660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056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23FC2D00" wp14:editId="4CFCB424">
            <wp:simplePos x="0" y="0"/>
            <wp:positionH relativeFrom="margin">
              <wp:posOffset>7315835</wp:posOffset>
            </wp:positionH>
            <wp:positionV relativeFrom="paragraph">
              <wp:posOffset>2092325</wp:posOffset>
            </wp:positionV>
            <wp:extent cx="666750" cy="666750"/>
            <wp:effectExtent l="0" t="0" r="0" b="0"/>
            <wp:wrapNone/>
            <wp:docPr id="33" name="Picture 33" descr="Strawberry Muffin Recipe | Wanderc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rawberry Muffin Recipe | Wandercook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0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89ABFE" wp14:editId="7950255C">
                <wp:simplePos x="0" y="0"/>
                <wp:positionH relativeFrom="margin">
                  <wp:posOffset>6871335</wp:posOffset>
                </wp:positionH>
                <wp:positionV relativeFrom="paragraph">
                  <wp:posOffset>149225</wp:posOffset>
                </wp:positionV>
                <wp:extent cx="2711450" cy="2724150"/>
                <wp:effectExtent l="0" t="0" r="12700" b="1905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6A59A" w14:textId="29E3C37E" w:rsidR="003545FD" w:rsidRPr="007F5D1C" w:rsidRDefault="00B72965" w:rsidP="00B72965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7296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Cooking</w:t>
                            </w:r>
                          </w:p>
                          <w:p w14:paraId="721BB126" w14:textId="77777777" w:rsidR="001F72FB" w:rsidRPr="007C4056" w:rsidRDefault="001F72FB" w:rsidP="007F5D1C">
                            <w:pPr>
                              <w:ind w:left="57"/>
                              <w:rPr>
                                <w:rFonts w:ascii="Comic Sans MS" w:hAnsi="Comic Sans MS"/>
                                <w:sz w:val="4"/>
                                <w:szCs w:val="16"/>
                              </w:rPr>
                            </w:pPr>
                          </w:p>
                          <w:p w14:paraId="50A5F65A" w14:textId="7CAC1497" w:rsidR="000A5602" w:rsidRPr="007C4056" w:rsidRDefault="002E67FB" w:rsidP="002E67FB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C40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Students will </w:t>
                            </w:r>
                            <w:r w:rsidR="007B394E" w:rsidRPr="007C40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focus on</w:t>
                            </w:r>
                            <w:r w:rsidRPr="007C40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hygiene, cleaning, washing up, </w:t>
                            </w:r>
                            <w:r w:rsidR="007B394E" w:rsidRPr="007C40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creaming, </w:t>
                            </w:r>
                            <w:r w:rsidRPr="007C40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mixing, whisking, chopping, grating, peeling, mashing, and developing skills around measuring liquids and solid items. </w:t>
                            </w:r>
                            <w:r w:rsidR="007B394E" w:rsidRPr="007C40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Sweet and savoury m</w:t>
                            </w:r>
                            <w:r w:rsidRPr="007C40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uffins and </w:t>
                            </w:r>
                            <w:r w:rsidR="007B394E" w:rsidRPr="007C40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cupcakes</w:t>
                            </w:r>
                            <w:r w:rsidRPr="007C40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, granola and flapjack, ideas for breakfast, (Breakfast week 7-11 March’23)</w:t>
                            </w:r>
                            <w:r w:rsidR="007B394E" w:rsidRPr="007C40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, sweet and savoury pasty skills with fillings.</w:t>
                            </w:r>
                          </w:p>
                          <w:p w14:paraId="709ECFC7" w14:textId="3F7151FC" w:rsidR="007B394E" w:rsidRPr="007C4056" w:rsidRDefault="007B394E" w:rsidP="002E67F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C4056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D93795">
                              <w:rPr>
                                <w:sz w:val="20"/>
                                <w:szCs w:val="20"/>
                              </w:rPr>
                              <w:instrText xml:space="preserve"> INCLUDEPICTURE "C:\\Users\\jenniferbarker\\Library\\Group Containers\\UBF8T346G9.ms\\WebArchiveCopyPasteTempFiles\\com.microsoft.Word\\images?q=tbnANd9GcTpVkZbWmvYdmH0b8LrS2xw_z_fF8yeKaQcuQ&amp;usqp=CAU" \* MERGEFORMAT </w:instrText>
                            </w:r>
                            <w:r w:rsidRPr="007C4056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7C4056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C4056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D93795">
                              <w:rPr>
                                <w:sz w:val="20"/>
                                <w:szCs w:val="20"/>
                              </w:rPr>
                              <w:instrText xml:space="preserve"> INCLUDEPICTURE "C:\\Users\\jenniferbarker\\Library\\Group Containers\\UBF8T346G9.ms\\WebArchiveCopyPasteTempFiles\\com.microsoft.Word\\9k=" \* MERGEFORMAT </w:instrText>
                            </w:r>
                            <w:r w:rsidRPr="007C4056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09E8B1EA" w14:textId="77777777" w:rsidR="000A5602" w:rsidRPr="002E67FB" w:rsidRDefault="000A5602" w:rsidP="007F5D1C">
                            <w:pPr>
                              <w:ind w:left="57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9ABFE" id="Text Box 20" o:spid="_x0000_s1033" type="#_x0000_t202" style="position:absolute;margin-left:541.05pt;margin-top:11.75pt;width:213.5pt;height:214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" strokeweight="2pt">
                <v:textbox>
                  <w:txbxContent>
                    <w:p w14:paraId="1756A59A" w14:textId="29E3C37E" w:rsidR="003545FD" w:rsidRPr="007F5D1C" w:rsidRDefault="00B72965" w:rsidP="00B72965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72965">
                        <w:rPr>
                          <w:rFonts w:ascii="Comic Sans MS" w:hAnsi="Comic Sans MS"/>
                          <w:b/>
                          <w:u w:val="single"/>
                        </w:rPr>
                        <w:t>Cooking</w:t>
                      </w:r>
                    </w:p>
                    <w:p w14:paraId="721BB126" w14:textId="77777777" w:rsidR="001F72FB" w:rsidRPr="007C4056" w:rsidRDefault="001F72FB" w:rsidP="007F5D1C">
                      <w:pPr>
                        <w:ind w:left="57"/>
                        <w:rPr>
                          <w:rFonts w:ascii="Comic Sans MS" w:hAnsi="Comic Sans MS"/>
                          <w:sz w:val="4"/>
                          <w:szCs w:val="16"/>
                        </w:rPr>
                      </w:pPr>
                    </w:p>
                    <w:p w14:paraId="50A5F65A" w14:textId="7CAC1497" w:rsidR="000A5602" w:rsidRPr="007C4056" w:rsidRDefault="002E67FB" w:rsidP="002E67FB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7C40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Students will </w:t>
                      </w:r>
                      <w:r w:rsidR="007B394E" w:rsidRPr="007C40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focus on</w:t>
                      </w:r>
                      <w:r w:rsidRPr="007C40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hygiene, cleaning, washing up, </w:t>
                      </w:r>
                      <w:r w:rsidR="007B394E" w:rsidRPr="007C40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creaming, </w:t>
                      </w:r>
                      <w:r w:rsidRPr="007C40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mixing, whisking, chopping, grating, peeling, mashing, and developing skills around measuring liquids and solid items. </w:t>
                      </w:r>
                      <w:r w:rsidR="007B394E" w:rsidRPr="007C40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Sweet and savoury m</w:t>
                      </w:r>
                      <w:r w:rsidRPr="007C40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uffins and </w:t>
                      </w:r>
                      <w:r w:rsidR="007B394E" w:rsidRPr="007C40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cupcakes</w:t>
                      </w:r>
                      <w:r w:rsidRPr="007C40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, granola and flapjack, ideas for breakfast, (Breakfast week 7-11 March’23)</w:t>
                      </w:r>
                      <w:r w:rsidR="007B394E" w:rsidRPr="007C40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, sweet and savoury pasty skills with fillings.</w:t>
                      </w:r>
                    </w:p>
                    <w:p w14:paraId="709ECFC7" w14:textId="3F7151FC" w:rsidR="007B394E" w:rsidRPr="007C4056" w:rsidRDefault="007B394E" w:rsidP="002E67F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C4056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D93795">
                        <w:rPr>
                          <w:sz w:val="20"/>
                          <w:szCs w:val="20"/>
                        </w:rPr>
                        <w:instrText xml:space="preserve"> INCLUDEPICTURE "C:\\Users\\jenniferbarker\\Library\\Group Containers\\UBF8T346G9.ms\\WebArchiveCopyPasteTempFiles\\com.microsoft.Word\\images?q=tbnANd9GcTpVkZbWmvYdmH0b8LrS2xw_z_fF8yeKaQcuQ&amp;usqp=CAU" \* MERGEFORMAT </w:instrText>
                      </w:r>
                      <w:r w:rsidRPr="007C4056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7C4056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7C4056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D93795">
                        <w:rPr>
                          <w:sz w:val="20"/>
                          <w:szCs w:val="20"/>
                        </w:rPr>
                        <w:instrText xml:space="preserve"> INCLUDEPICTURE "C:\\Users\\jenniferbarker\\Library\\Group Containers\\UBF8T346G9.ms\\WebArchiveCopyPasteTempFiles\\com.microsoft.Word\\9k=" \* MERGEFORMAT </w:instrText>
                      </w:r>
                      <w:r w:rsidRPr="007C4056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  <w:p w14:paraId="09E8B1EA" w14:textId="77777777" w:rsidR="000A5602" w:rsidRPr="002E67FB" w:rsidRDefault="000A5602" w:rsidP="007F5D1C">
                      <w:pPr>
                        <w:ind w:left="57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87D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95A16F0" wp14:editId="313BBF34">
            <wp:simplePos x="0" y="0"/>
            <wp:positionH relativeFrom="column">
              <wp:posOffset>5702935</wp:posOffset>
            </wp:positionH>
            <wp:positionV relativeFrom="paragraph">
              <wp:posOffset>2149475</wp:posOffset>
            </wp:positionV>
            <wp:extent cx="608330" cy="608330"/>
            <wp:effectExtent l="0" t="0" r="1270" b="12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87D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F618953" wp14:editId="2A8AE09F">
            <wp:simplePos x="0" y="0"/>
            <wp:positionH relativeFrom="column">
              <wp:posOffset>6249035</wp:posOffset>
            </wp:positionH>
            <wp:positionV relativeFrom="paragraph">
              <wp:posOffset>555625</wp:posOffset>
            </wp:positionV>
            <wp:extent cx="476250" cy="476250"/>
            <wp:effectExtent l="0" t="0" r="0" b="0"/>
            <wp:wrapNone/>
            <wp:docPr id="35" name="Picture 35" descr="FRIDA KAHLO Art Print | Kahlo paintings, Mexican artist paintings, Frida  kahlo pain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IDA KAHLO Art Print | Kahlo paintings, Mexican artist paintings, Frida  kahlo painting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8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3E7A57" wp14:editId="12E42985">
                <wp:simplePos x="0" y="0"/>
                <wp:positionH relativeFrom="column">
                  <wp:posOffset>3499485</wp:posOffset>
                </wp:positionH>
                <wp:positionV relativeFrom="paragraph">
                  <wp:posOffset>523875</wp:posOffset>
                </wp:positionV>
                <wp:extent cx="3276600" cy="2336800"/>
                <wp:effectExtent l="0" t="0" r="19050" b="2540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33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E0B9D" w14:textId="5A76B941" w:rsidR="00B17775" w:rsidRDefault="000A5602" w:rsidP="00E335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0089F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Art</w:t>
                            </w:r>
                            <w:r w:rsidR="00C000EB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  <w:r w:rsidR="00B7296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DT</w:t>
                            </w:r>
                          </w:p>
                          <w:p w14:paraId="1FF5F654" w14:textId="77777777" w:rsidR="0090089F" w:rsidRPr="007F5D1C" w:rsidRDefault="0090089F" w:rsidP="00E335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  <w:u w:val="single"/>
                              </w:rPr>
                            </w:pPr>
                          </w:p>
                          <w:p w14:paraId="10874032" w14:textId="77777777" w:rsidR="00C000EB" w:rsidRDefault="002E0A02">
                            <w:pPr>
                              <w:rPr>
                                <w:rFonts w:ascii="Comic Sans MS" w:hAnsi="Comic Sans MS" w:cs="Calibri"/>
                                <w:color w:val="000000"/>
                                <w:sz w:val="20"/>
                                <w:szCs w:val="16"/>
                                <w:shd w:val="clear" w:color="auto" w:fill="FFFFFF"/>
                              </w:rPr>
                            </w:pPr>
                            <w:r w:rsidRPr="00C000EB">
                              <w:rPr>
                                <w:rFonts w:ascii="Comic Sans MS" w:hAnsi="Comic Sans MS" w:cs="Calibri"/>
                                <w:color w:val="000000"/>
                                <w:sz w:val="20"/>
                                <w:szCs w:val="16"/>
                                <w:shd w:val="clear" w:color="auto" w:fill="FFFFFF"/>
                              </w:rPr>
                              <w:t xml:space="preserve">Exploring Portraiture. Throughout history </w:t>
                            </w:r>
                          </w:p>
                          <w:p w14:paraId="1617E3A3" w14:textId="727869FF" w:rsidR="00F2252C" w:rsidRPr="00C000EB" w:rsidRDefault="002E0A02">
                            <w:pPr>
                              <w:rPr>
                                <w:rFonts w:ascii="Comic Sans MS" w:hAnsi="Comic Sans MS" w:cs="Calibri"/>
                                <w:color w:val="000000"/>
                                <w:sz w:val="20"/>
                                <w:szCs w:val="16"/>
                                <w:shd w:val="clear" w:color="auto" w:fill="FFFFFF"/>
                              </w:rPr>
                            </w:pPr>
                            <w:r w:rsidRPr="00C000EB">
                              <w:rPr>
                                <w:rFonts w:ascii="Comic Sans MS" w:hAnsi="Comic Sans MS" w:cs="Calibri"/>
                                <w:color w:val="000000"/>
                                <w:sz w:val="20"/>
                                <w:szCs w:val="16"/>
                                <w:shd w:val="clear" w:color="auto" w:fill="FFFFFF"/>
                              </w:rPr>
                              <w:t xml:space="preserve">and across cultures, artists and makers have shown a fascination with human faces, whether to reveal something of themselves or to express characteristics, ideas or personalities. Students will look in particular at Frida Kahlo, Van Gogh, </w:t>
                            </w:r>
                            <w:proofErr w:type="spellStart"/>
                            <w:r w:rsidRPr="00C000EB">
                              <w:rPr>
                                <w:rFonts w:ascii="Comic Sans MS" w:hAnsi="Comic Sans MS" w:cs="Calibri"/>
                                <w:color w:val="000000"/>
                                <w:sz w:val="20"/>
                                <w:szCs w:val="16"/>
                                <w:shd w:val="clear" w:color="auto" w:fill="FFFFFF"/>
                              </w:rPr>
                              <w:t>Delita</w:t>
                            </w:r>
                            <w:proofErr w:type="spellEnd"/>
                            <w:r w:rsidRPr="00C000EB">
                              <w:rPr>
                                <w:rFonts w:ascii="Comic Sans MS" w:hAnsi="Comic Sans MS" w:cs="Calibri"/>
                                <w:color w:val="000000"/>
                                <w:sz w:val="20"/>
                                <w:szCs w:val="16"/>
                                <w:shd w:val="clear" w:color="auto" w:fill="FFFFFF"/>
                              </w:rPr>
                              <w:t xml:space="preserve"> Martin and create their own mixed-media portraits.</w:t>
                            </w:r>
                          </w:p>
                          <w:p w14:paraId="3D02E421" w14:textId="743EBD8E" w:rsidR="002E0A02" w:rsidRPr="00C000EB" w:rsidRDefault="002E0A02">
                            <w:pPr>
                              <w:rPr>
                                <w:rFonts w:ascii="Comic Sans MS" w:hAnsi="Comic Sans MS" w:cs="Arial"/>
                                <w:color w:val="212121"/>
                                <w:sz w:val="20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7D1ABFF3" w14:textId="77777777" w:rsidR="00C000EB" w:rsidRPr="00C000EB" w:rsidRDefault="00F2252C" w:rsidP="00C000EB">
                            <w:pPr>
                              <w:rPr>
                                <w:rFonts w:ascii="Comic Sans MS" w:hAnsi="Comic Sans MS" w:cs="Arial"/>
                                <w:color w:val="212121"/>
                                <w:sz w:val="20"/>
                                <w:szCs w:val="16"/>
                                <w:shd w:val="clear" w:color="auto" w:fill="FFFFFF"/>
                              </w:rPr>
                            </w:pPr>
                            <w:r w:rsidRPr="00C000EB">
                              <w:rPr>
                                <w:rFonts w:ascii="Comic Sans MS" w:hAnsi="Comic Sans MS" w:cs="Arial"/>
                                <w:color w:val="212121"/>
                                <w:sz w:val="20"/>
                                <w:szCs w:val="16"/>
                                <w:shd w:val="clear" w:color="auto" w:fill="FFFFFF"/>
                              </w:rPr>
                              <w:t>Bug boxes concentrating on</w:t>
                            </w:r>
                          </w:p>
                          <w:p w14:paraId="7D69E833" w14:textId="77777777" w:rsidR="00C000EB" w:rsidRPr="00C000EB" w:rsidRDefault="00F2252C" w:rsidP="00C000EB">
                            <w:pPr>
                              <w:rPr>
                                <w:rFonts w:ascii="Comic Sans MS" w:hAnsi="Comic Sans MS" w:cs="Arial"/>
                                <w:color w:val="212121"/>
                                <w:sz w:val="20"/>
                                <w:szCs w:val="16"/>
                                <w:shd w:val="clear" w:color="auto" w:fill="FFFFFF"/>
                              </w:rPr>
                            </w:pPr>
                            <w:r w:rsidRPr="00C000EB">
                              <w:rPr>
                                <w:rFonts w:ascii="Comic Sans MS" w:hAnsi="Comic Sans MS" w:cs="Arial"/>
                                <w:color w:val="212121"/>
                                <w:sz w:val="20"/>
                                <w:szCs w:val="16"/>
                                <w:shd w:val="clear" w:color="auto" w:fill="FFFFFF"/>
                              </w:rPr>
                              <w:t xml:space="preserve">batch production techniques </w:t>
                            </w:r>
                          </w:p>
                          <w:p w14:paraId="19A7226E" w14:textId="48DDBB5E" w:rsidR="007B394E" w:rsidRPr="00C000EB" w:rsidRDefault="00F2252C" w:rsidP="00C000EB">
                            <w:pPr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</w:pPr>
                            <w:r w:rsidRPr="00C000EB">
                              <w:rPr>
                                <w:rFonts w:ascii="Comic Sans MS" w:hAnsi="Comic Sans MS" w:cs="Arial"/>
                                <w:color w:val="212121"/>
                                <w:sz w:val="20"/>
                                <w:szCs w:val="16"/>
                                <w:shd w:val="clear" w:color="auto" w:fill="FFFFFF"/>
                              </w:rPr>
                              <w:t>and wood joints</w:t>
                            </w:r>
                            <w:r w:rsidR="00C000EB" w:rsidRPr="00C000EB">
                              <w:rPr>
                                <w:rFonts w:ascii="Comic Sans MS" w:hAnsi="Comic Sans MS" w:cs="Arial"/>
                                <w:color w:val="212121"/>
                                <w:sz w:val="20"/>
                                <w:szCs w:val="16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E7A57" id="Text Box 12" o:spid="_x0000_s1034" type="#_x0000_t202" style="position:absolute;margin-left:275.55pt;margin-top:41.25pt;width:258pt;height:18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" strokeweight="2pt">
                <v:textbox>
                  <w:txbxContent>
                    <w:p w14:paraId="754E0B9D" w14:textId="5A76B941" w:rsidR="00B17775" w:rsidRDefault="000A5602" w:rsidP="00E33593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0089F">
                        <w:rPr>
                          <w:rFonts w:ascii="Comic Sans MS" w:hAnsi="Comic Sans MS"/>
                          <w:b/>
                          <w:u w:val="single"/>
                        </w:rPr>
                        <w:t>Art</w:t>
                      </w:r>
                      <w:r w:rsidR="00C000EB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  <w:r w:rsidR="00B72965">
                        <w:rPr>
                          <w:rFonts w:ascii="Comic Sans MS" w:hAnsi="Comic Sans MS"/>
                          <w:b/>
                          <w:u w:val="single"/>
                        </w:rPr>
                        <w:t>DT</w:t>
                      </w:r>
                    </w:p>
                    <w:p w14:paraId="1FF5F654" w14:textId="77777777" w:rsidR="0090089F" w:rsidRPr="007F5D1C" w:rsidRDefault="0090089F" w:rsidP="00E33593">
                      <w:pPr>
                        <w:jc w:val="center"/>
                        <w:rPr>
                          <w:rFonts w:ascii="Comic Sans MS" w:hAnsi="Comic Sans MS"/>
                          <w:b/>
                          <w:sz w:val="8"/>
                          <w:u w:val="single"/>
                        </w:rPr>
                      </w:pPr>
                    </w:p>
                    <w:p w14:paraId="10874032" w14:textId="77777777" w:rsidR="00C000EB" w:rsidRDefault="002E0A02">
                      <w:pPr>
                        <w:rPr>
                          <w:rFonts w:ascii="Comic Sans MS" w:hAnsi="Comic Sans MS" w:cs="Calibri"/>
                          <w:color w:val="000000"/>
                          <w:sz w:val="20"/>
                          <w:szCs w:val="16"/>
                          <w:shd w:val="clear" w:color="auto" w:fill="FFFFFF"/>
                        </w:rPr>
                      </w:pPr>
                      <w:r w:rsidRPr="00C000EB">
                        <w:rPr>
                          <w:rFonts w:ascii="Comic Sans MS" w:hAnsi="Comic Sans MS" w:cs="Calibri"/>
                          <w:color w:val="000000"/>
                          <w:sz w:val="20"/>
                          <w:szCs w:val="16"/>
                          <w:shd w:val="clear" w:color="auto" w:fill="FFFFFF"/>
                        </w:rPr>
                        <w:t xml:space="preserve">Exploring Portraiture. Throughout history </w:t>
                      </w:r>
                    </w:p>
                    <w:p w14:paraId="1617E3A3" w14:textId="727869FF" w:rsidR="00F2252C" w:rsidRPr="00C000EB" w:rsidRDefault="002E0A02">
                      <w:pPr>
                        <w:rPr>
                          <w:rFonts w:ascii="Comic Sans MS" w:hAnsi="Comic Sans MS" w:cs="Calibri"/>
                          <w:color w:val="000000"/>
                          <w:sz w:val="20"/>
                          <w:szCs w:val="16"/>
                          <w:shd w:val="clear" w:color="auto" w:fill="FFFFFF"/>
                        </w:rPr>
                      </w:pPr>
                      <w:r w:rsidRPr="00C000EB">
                        <w:rPr>
                          <w:rFonts w:ascii="Comic Sans MS" w:hAnsi="Comic Sans MS" w:cs="Calibri"/>
                          <w:color w:val="000000"/>
                          <w:sz w:val="20"/>
                          <w:szCs w:val="16"/>
                          <w:shd w:val="clear" w:color="auto" w:fill="FFFFFF"/>
                        </w:rPr>
                        <w:t xml:space="preserve">and across cultures, artists and makers have shown a fascination with human faces, whether to reveal something of themselves or to express characteristics, ideas or personalities. Students will look in particular at Frida Kahlo, Van Gogh, </w:t>
                      </w:r>
                      <w:proofErr w:type="spellStart"/>
                      <w:r w:rsidRPr="00C000EB">
                        <w:rPr>
                          <w:rFonts w:ascii="Comic Sans MS" w:hAnsi="Comic Sans MS" w:cs="Calibri"/>
                          <w:color w:val="000000"/>
                          <w:sz w:val="20"/>
                          <w:szCs w:val="16"/>
                          <w:shd w:val="clear" w:color="auto" w:fill="FFFFFF"/>
                        </w:rPr>
                        <w:t>Delita</w:t>
                      </w:r>
                      <w:proofErr w:type="spellEnd"/>
                      <w:r w:rsidRPr="00C000EB">
                        <w:rPr>
                          <w:rFonts w:ascii="Comic Sans MS" w:hAnsi="Comic Sans MS" w:cs="Calibri"/>
                          <w:color w:val="000000"/>
                          <w:sz w:val="20"/>
                          <w:szCs w:val="16"/>
                          <w:shd w:val="clear" w:color="auto" w:fill="FFFFFF"/>
                        </w:rPr>
                        <w:t xml:space="preserve"> Martin and create their own mixed-media portraits.</w:t>
                      </w:r>
                    </w:p>
                    <w:p w14:paraId="3D02E421" w14:textId="743EBD8E" w:rsidR="002E0A02" w:rsidRPr="00C000EB" w:rsidRDefault="002E0A02">
                      <w:pPr>
                        <w:rPr>
                          <w:rFonts w:ascii="Comic Sans MS" w:hAnsi="Comic Sans MS" w:cs="Arial"/>
                          <w:color w:val="212121"/>
                          <w:sz w:val="20"/>
                          <w:szCs w:val="16"/>
                          <w:shd w:val="clear" w:color="auto" w:fill="FFFFFF"/>
                        </w:rPr>
                      </w:pPr>
                    </w:p>
                    <w:p w14:paraId="7D1ABFF3" w14:textId="77777777" w:rsidR="00C000EB" w:rsidRPr="00C000EB" w:rsidRDefault="00F2252C" w:rsidP="00C000EB">
                      <w:pPr>
                        <w:rPr>
                          <w:rFonts w:ascii="Comic Sans MS" w:hAnsi="Comic Sans MS" w:cs="Arial"/>
                          <w:color w:val="212121"/>
                          <w:sz w:val="20"/>
                          <w:szCs w:val="16"/>
                          <w:shd w:val="clear" w:color="auto" w:fill="FFFFFF"/>
                        </w:rPr>
                      </w:pPr>
                      <w:r w:rsidRPr="00C000EB">
                        <w:rPr>
                          <w:rFonts w:ascii="Comic Sans MS" w:hAnsi="Comic Sans MS" w:cs="Arial"/>
                          <w:color w:val="212121"/>
                          <w:sz w:val="20"/>
                          <w:szCs w:val="16"/>
                          <w:shd w:val="clear" w:color="auto" w:fill="FFFFFF"/>
                        </w:rPr>
                        <w:t>Bug boxes concentrating on</w:t>
                      </w:r>
                    </w:p>
                    <w:p w14:paraId="7D69E833" w14:textId="77777777" w:rsidR="00C000EB" w:rsidRPr="00C000EB" w:rsidRDefault="00F2252C" w:rsidP="00C000EB">
                      <w:pPr>
                        <w:rPr>
                          <w:rFonts w:ascii="Comic Sans MS" w:hAnsi="Comic Sans MS" w:cs="Arial"/>
                          <w:color w:val="212121"/>
                          <w:sz w:val="20"/>
                          <w:szCs w:val="16"/>
                          <w:shd w:val="clear" w:color="auto" w:fill="FFFFFF"/>
                        </w:rPr>
                      </w:pPr>
                      <w:r w:rsidRPr="00C000EB">
                        <w:rPr>
                          <w:rFonts w:ascii="Comic Sans MS" w:hAnsi="Comic Sans MS" w:cs="Arial"/>
                          <w:color w:val="212121"/>
                          <w:sz w:val="20"/>
                          <w:szCs w:val="16"/>
                          <w:shd w:val="clear" w:color="auto" w:fill="FFFFFF"/>
                        </w:rPr>
                        <w:t xml:space="preserve">batch production techniques </w:t>
                      </w:r>
                    </w:p>
                    <w:p w14:paraId="19A7226E" w14:textId="48DDBB5E" w:rsidR="007B394E" w:rsidRPr="00C000EB" w:rsidRDefault="00F2252C" w:rsidP="00C000EB">
                      <w:pPr>
                        <w:rPr>
                          <w:rFonts w:ascii="Comic Sans MS" w:hAnsi="Comic Sans MS"/>
                          <w:sz w:val="20"/>
                          <w:szCs w:val="16"/>
                        </w:rPr>
                      </w:pPr>
                      <w:r w:rsidRPr="00C000EB">
                        <w:rPr>
                          <w:rFonts w:ascii="Comic Sans MS" w:hAnsi="Comic Sans MS" w:cs="Arial"/>
                          <w:color w:val="212121"/>
                          <w:sz w:val="20"/>
                          <w:szCs w:val="16"/>
                          <w:shd w:val="clear" w:color="auto" w:fill="FFFFFF"/>
                        </w:rPr>
                        <w:t>and wood joints</w:t>
                      </w:r>
                      <w:r w:rsidR="00C000EB" w:rsidRPr="00C000EB">
                        <w:rPr>
                          <w:rFonts w:ascii="Comic Sans MS" w:hAnsi="Comic Sans MS" w:cs="Arial"/>
                          <w:color w:val="212121"/>
                          <w:sz w:val="20"/>
                          <w:szCs w:val="16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D1027">
        <w:rPr>
          <w:noProof/>
          <w:lang w:eastAsia="en-GB"/>
        </w:rPr>
        <w:drawing>
          <wp:anchor distT="0" distB="0" distL="114300" distR="114300" simplePos="0" relativeHeight="251645949" behindDoc="0" locked="0" layoutInCell="1" allowOverlap="1" wp14:anchorId="09456DB8" wp14:editId="7F6B866A">
            <wp:simplePos x="0" y="0"/>
            <wp:positionH relativeFrom="column">
              <wp:posOffset>5629275</wp:posOffset>
            </wp:positionH>
            <wp:positionV relativeFrom="paragraph">
              <wp:posOffset>599440</wp:posOffset>
            </wp:positionV>
            <wp:extent cx="2620010" cy="1190625"/>
            <wp:effectExtent l="101600" t="304800" r="85090" b="307975"/>
            <wp:wrapSquare wrapText="bothSides"/>
            <wp:docPr id="29" name="Picture 29" descr="✅ tyre marks premium vector download for commercial use. format: eps, cdr,  ai, svg vector illustration graphic art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 tyre marks premium vector download for commercial use. format: eps, cdr,  ai, svg vector illustration graphic art desig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1407">
                      <a:off x="0" y="0"/>
                      <a:ext cx="26200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4265A7">
        <w:fldChar w:fldCharType="begin"/>
      </w:r>
      <w:r w:rsidR="00B72965">
        <w:instrText xml:space="preserve"> INCLUDEPICTURE "C:\\var\\folders\\_b\\hw55nchn7g7cjstkjb1xmjcc0000gn\\T\\com.microsoft.Word\\WebArchiveCopyPasteTempFiles\\Z" \* MERGEFORMAT </w:instrText>
      </w:r>
      <w:r w:rsidR="004265A7">
        <w:fldChar w:fldCharType="end"/>
      </w:r>
    </w:p>
    <w:sectPr w:rsidR="007B390C" w:rsidRPr="002E0A02" w:rsidSect="007B390C">
      <w:pgSz w:w="15840" w:h="12240" w:orient="landscape"/>
      <w:pgMar w:top="454" w:right="181" w:bottom="454" w:left="53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 Stout">
    <w:altName w:val="Bernard MT Condensed"/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63054"/>
    <w:multiLevelType w:val="hybridMultilevel"/>
    <w:tmpl w:val="9EC0B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564B7"/>
    <w:multiLevelType w:val="hybridMultilevel"/>
    <w:tmpl w:val="304EA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A4A4D"/>
    <w:multiLevelType w:val="hybridMultilevel"/>
    <w:tmpl w:val="3F143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A7CAD"/>
    <w:multiLevelType w:val="hybridMultilevel"/>
    <w:tmpl w:val="84B47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20F3D"/>
    <w:multiLevelType w:val="hybridMultilevel"/>
    <w:tmpl w:val="62BEAD0C"/>
    <w:lvl w:ilvl="0" w:tplc="DA9C48BA"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184758"/>
    <w:multiLevelType w:val="hybridMultilevel"/>
    <w:tmpl w:val="03C29BE6"/>
    <w:lvl w:ilvl="0" w:tplc="75DE284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328DB"/>
    <w:multiLevelType w:val="hybridMultilevel"/>
    <w:tmpl w:val="2E865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80965"/>
    <w:multiLevelType w:val="hybridMultilevel"/>
    <w:tmpl w:val="C7F2012E"/>
    <w:lvl w:ilvl="0" w:tplc="236C6464">
      <w:start w:val="1"/>
      <w:numFmt w:val="bullet"/>
      <w:lvlText w:val=""/>
      <w:lvlJc w:val="left"/>
      <w:pPr>
        <w:tabs>
          <w:tab w:val="num" w:pos="113"/>
        </w:tabs>
        <w:ind w:left="57" w:hanging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86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31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6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52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6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7426" w:hanging="360"/>
      </w:pPr>
      <w:rPr>
        <w:rFonts w:ascii="Wingdings" w:hAnsi="Wingdings" w:hint="default"/>
      </w:rPr>
    </w:lvl>
  </w:abstractNum>
  <w:abstractNum w:abstractNumId="8" w15:restartNumberingAfterBreak="0">
    <w:nsid w:val="4A7D5DB0"/>
    <w:multiLevelType w:val="hybridMultilevel"/>
    <w:tmpl w:val="7D3264E6"/>
    <w:lvl w:ilvl="0" w:tplc="61F0BCAA">
      <w:start w:val="18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362A5"/>
    <w:multiLevelType w:val="hybridMultilevel"/>
    <w:tmpl w:val="F544DDCA"/>
    <w:lvl w:ilvl="0" w:tplc="4B5EE2D8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45FB3"/>
    <w:multiLevelType w:val="hybridMultilevel"/>
    <w:tmpl w:val="CDD4B7F8"/>
    <w:lvl w:ilvl="0" w:tplc="76E6DA7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6B20E0"/>
    <w:multiLevelType w:val="hybridMultilevel"/>
    <w:tmpl w:val="6CAEDB7E"/>
    <w:lvl w:ilvl="0" w:tplc="20A4B5D0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6F49EA"/>
    <w:multiLevelType w:val="hybridMultilevel"/>
    <w:tmpl w:val="223E0A46"/>
    <w:lvl w:ilvl="0" w:tplc="E3560592">
      <w:start w:val="4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8937AA5"/>
    <w:multiLevelType w:val="hybridMultilevel"/>
    <w:tmpl w:val="FC527C0A"/>
    <w:lvl w:ilvl="0" w:tplc="0CB02F1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820664"/>
    <w:multiLevelType w:val="hybridMultilevel"/>
    <w:tmpl w:val="D1C40664"/>
    <w:lvl w:ilvl="0" w:tplc="E2545C56">
      <w:start w:val="2"/>
      <w:numFmt w:val="bullet"/>
      <w:lvlText w:val="-"/>
      <w:lvlJc w:val="left"/>
      <w:pPr>
        <w:ind w:left="435" w:hanging="36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7D7B2098"/>
    <w:multiLevelType w:val="hybridMultilevel"/>
    <w:tmpl w:val="225EF380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3"/>
  </w:num>
  <w:num w:numId="4">
    <w:abstractNumId w:val="10"/>
  </w:num>
  <w:num w:numId="5">
    <w:abstractNumId w:val="8"/>
  </w:num>
  <w:num w:numId="6">
    <w:abstractNumId w:val="12"/>
  </w:num>
  <w:num w:numId="7">
    <w:abstractNumId w:val="4"/>
  </w:num>
  <w:num w:numId="8">
    <w:abstractNumId w:val="5"/>
  </w:num>
  <w:num w:numId="9">
    <w:abstractNumId w:val="11"/>
  </w:num>
  <w:num w:numId="10">
    <w:abstractNumId w:val="9"/>
  </w:num>
  <w:num w:numId="11">
    <w:abstractNumId w:val="2"/>
  </w:num>
  <w:num w:numId="12">
    <w:abstractNumId w:val="0"/>
  </w:num>
  <w:num w:numId="13">
    <w:abstractNumId w:val="3"/>
  </w:num>
  <w:num w:numId="14">
    <w:abstractNumId w:val="1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E1C"/>
    <w:rsid w:val="00030161"/>
    <w:rsid w:val="00080292"/>
    <w:rsid w:val="000A5602"/>
    <w:rsid w:val="00115066"/>
    <w:rsid w:val="00115281"/>
    <w:rsid w:val="00130081"/>
    <w:rsid w:val="00140CA2"/>
    <w:rsid w:val="0018492F"/>
    <w:rsid w:val="001B0456"/>
    <w:rsid w:val="001B2A7C"/>
    <w:rsid w:val="001B64B9"/>
    <w:rsid w:val="001E10DE"/>
    <w:rsid w:val="001F72FB"/>
    <w:rsid w:val="00217578"/>
    <w:rsid w:val="00220916"/>
    <w:rsid w:val="0022639E"/>
    <w:rsid w:val="00235257"/>
    <w:rsid w:val="002666C9"/>
    <w:rsid w:val="002A50E5"/>
    <w:rsid w:val="002B3DEA"/>
    <w:rsid w:val="002C034C"/>
    <w:rsid w:val="002C606C"/>
    <w:rsid w:val="002E0A02"/>
    <w:rsid w:val="002E67FB"/>
    <w:rsid w:val="002E7505"/>
    <w:rsid w:val="0035120C"/>
    <w:rsid w:val="003545FD"/>
    <w:rsid w:val="00363676"/>
    <w:rsid w:val="0038415D"/>
    <w:rsid w:val="003B4EE1"/>
    <w:rsid w:val="003B5197"/>
    <w:rsid w:val="003D1BDF"/>
    <w:rsid w:val="00403390"/>
    <w:rsid w:val="004265A7"/>
    <w:rsid w:val="00444AA5"/>
    <w:rsid w:val="00475717"/>
    <w:rsid w:val="0048487D"/>
    <w:rsid w:val="00491A9E"/>
    <w:rsid w:val="004B5E51"/>
    <w:rsid w:val="004C3E9D"/>
    <w:rsid w:val="004D44BB"/>
    <w:rsid w:val="004E52FE"/>
    <w:rsid w:val="00531F3E"/>
    <w:rsid w:val="005530D1"/>
    <w:rsid w:val="005A2F0D"/>
    <w:rsid w:val="005D1027"/>
    <w:rsid w:val="005E2FD4"/>
    <w:rsid w:val="005F4475"/>
    <w:rsid w:val="00602657"/>
    <w:rsid w:val="00625895"/>
    <w:rsid w:val="00626E0F"/>
    <w:rsid w:val="00635DD8"/>
    <w:rsid w:val="00642F14"/>
    <w:rsid w:val="00646FE6"/>
    <w:rsid w:val="006550AD"/>
    <w:rsid w:val="00664DCD"/>
    <w:rsid w:val="00674F92"/>
    <w:rsid w:val="00680AF8"/>
    <w:rsid w:val="0069080F"/>
    <w:rsid w:val="0069129A"/>
    <w:rsid w:val="006C2D6A"/>
    <w:rsid w:val="006D2C76"/>
    <w:rsid w:val="006D3D4E"/>
    <w:rsid w:val="007619A5"/>
    <w:rsid w:val="0079080A"/>
    <w:rsid w:val="0079637C"/>
    <w:rsid w:val="007B390C"/>
    <w:rsid w:val="007B394E"/>
    <w:rsid w:val="007C4056"/>
    <w:rsid w:val="007D356E"/>
    <w:rsid w:val="007D618F"/>
    <w:rsid w:val="007F5CF5"/>
    <w:rsid w:val="007F5D1C"/>
    <w:rsid w:val="00813051"/>
    <w:rsid w:val="00832EB3"/>
    <w:rsid w:val="008352E9"/>
    <w:rsid w:val="00851CD8"/>
    <w:rsid w:val="00880403"/>
    <w:rsid w:val="00885D98"/>
    <w:rsid w:val="0090089F"/>
    <w:rsid w:val="00911390"/>
    <w:rsid w:val="009325D8"/>
    <w:rsid w:val="00965107"/>
    <w:rsid w:val="009675AD"/>
    <w:rsid w:val="009676A7"/>
    <w:rsid w:val="00975460"/>
    <w:rsid w:val="00995296"/>
    <w:rsid w:val="009D6D95"/>
    <w:rsid w:val="009F75BD"/>
    <w:rsid w:val="00A2524B"/>
    <w:rsid w:val="00A64FC1"/>
    <w:rsid w:val="00A826AE"/>
    <w:rsid w:val="00A932BF"/>
    <w:rsid w:val="00AC1512"/>
    <w:rsid w:val="00AE16FE"/>
    <w:rsid w:val="00AE2331"/>
    <w:rsid w:val="00B059EA"/>
    <w:rsid w:val="00B10B87"/>
    <w:rsid w:val="00B17775"/>
    <w:rsid w:val="00B634EB"/>
    <w:rsid w:val="00B72965"/>
    <w:rsid w:val="00B74185"/>
    <w:rsid w:val="00BC4141"/>
    <w:rsid w:val="00C000EB"/>
    <w:rsid w:val="00C10A8B"/>
    <w:rsid w:val="00C229D0"/>
    <w:rsid w:val="00C23035"/>
    <w:rsid w:val="00C25050"/>
    <w:rsid w:val="00C30193"/>
    <w:rsid w:val="00C30837"/>
    <w:rsid w:val="00C54720"/>
    <w:rsid w:val="00C919EB"/>
    <w:rsid w:val="00C95C0C"/>
    <w:rsid w:val="00CF55BC"/>
    <w:rsid w:val="00CF6121"/>
    <w:rsid w:val="00CF662D"/>
    <w:rsid w:val="00D259C6"/>
    <w:rsid w:val="00D3224F"/>
    <w:rsid w:val="00D93795"/>
    <w:rsid w:val="00DA24E9"/>
    <w:rsid w:val="00DB360B"/>
    <w:rsid w:val="00DC5411"/>
    <w:rsid w:val="00DE6F80"/>
    <w:rsid w:val="00DF37AB"/>
    <w:rsid w:val="00E05E1C"/>
    <w:rsid w:val="00E063CB"/>
    <w:rsid w:val="00E077DE"/>
    <w:rsid w:val="00E20CF9"/>
    <w:rsid w:val="00E33593"/>
    <w:rsid w:val="00E36779"/>
    <w:rsid w:val="00E45F38"/>
    <w:rsid w:val="00E514E9"/>
    <w:rsid w:val="00E567DE"/>
    <w:rsid w:val="00E84511"/>
    <w:rsid w:val="00E873B0"/>
    <w:rsid w:val="00EE6002"/>
    <w:rsid w:val="00F121F0"/>
    <w:rsid w:val="00F17562"/>
    <w:rsid w:val="00F2252C"/>
    <w:rsid w:val="00F3474F"/>
    <w:rsid w:val="00F41584"/>
    <w:rsid w:val="00F52F0C"/>
    <w:rsid w:val="00F829E0"/>
    <w:rsid w:val="00FA2B79"/>
    <w:rsid w:val="00FA7059"/>
    <w:rsid w:val="00FE0BCC"/>
    <w:rsid w:val="00FE1D3E"/>
    <w:rsid w:val="00FF595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2CF6B8"/>
  <w15:docId w15:val="{DEFC732C-6BEB-4F76-8C17-818EA8A5A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5FEB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76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76AE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rsid w:val="003F5236"/>
    <w:rPr>
      <w:color w:val="0000FF"/>
      <w:u w:val="single"/>
    </w:rPr>
  </w:style>
  <w:style w:type="paragraph" w:styleId="ListParagraph">
    <w:name w:val="List Paragraph"/>
    <w:basedOn w:val="Normal"/>
    <w:uiPriority w:val="72"/>
    <w:qFormat/>
    <w:rsid w:val="00444AA5"/>
    <w:pPr>
      <w:ind w:left="720"/>
      <w:contextualSpacing/>
    </w:pPr>
  </w:style>
  <w:style w:type="character" w:styleId="Strong">
    <w:name w:val="Strong"/>
    <w:basedOn w:val="DefaultParagraphFont"/>
    <w:qFormat/>
    <w:rsid w:val="000802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rch.MANORGREEN\Desktop\spring%20term\topicwebspring201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topicwebspring2012</Template>
  <TotalTime>0</TotalTime>
  <Pages>1</Pages>
  <Words>0</Words>
  <Characters>171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TOPIC WEB</vt:lpstr>
    </vt:vector>
  </TitlesOfParts>
  <Company>Oxfordshire School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TOPIC WEB</dc:title>
  <dc:creator>Larch</dc:creator>
  <cp:lastModifiedBy>Nick Pritchard</cp:lastModifiedBy>
  <cp:revision>2</cp:revision>
  <cp:lastPrinted>2014-12-05T15:37:00Z</cp:lastPrinted>
  <dcterms:created xsi:type="dcterms:W3CDTF">2023-01-09T11:42:00Z</dcterms:created>
  <dcterms:modified xsi:type="dcterms:W3CDTF">2023-01-09T11:42:00Z</dcterms:modified>
</cp:coreProperties>
</file>